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5D3F" w14:textId="2AD42A85" w:rsidR="003C4E9F" w:rsidRDefault="003C4E9F" w:rsidP="003C4E9F">
      <w:pPr>
        <w:bidi/>
        <w:jc w:val="right"/>
        <w:rPr>
          <w:rFonts w:asciiTheme="minorBidi" w:hAnsiTheme="minorBidi"/>
        </w:rPr>
      </w:pPr>
      <w:r>
        <w:rPr>
          <w:rFonts w:asciiTheme="minorBidi" w:hAnsiTheme="minorBidi"/>
          <w:rtl/>
        </w:rPr>
        <w:fldChar w:fldCharType="begin"/>
      </w:r>
      <w:r>
        <w:rPr>
          <w:rFonts w:asciiTheme="minorBidi" w:hAnsiTheme="minorBidi"/>
          <w:rtl/>
        </w:rPr>
        <w:instrText xml:space="preserve"> </w:instrText>
      </w:r>
      <w:r>
        <w:rPr>
          <w:rFonts w:asciiTheme="minorBidi" w:hAnsiTheme="minorBidi"/>
        </w:rPr>
        <w:instrText>DATE</w:instrText>
      </w:r>
      <w:r>
        <w:rPr>
          <w:rFonts w:asciiTheme="minorBidi" w:hAnsiTheme="minorBidi"/>
          <w:rtl/>
        </w:rPr>
        <w:instrText xml:space="preserve"> \@ "</w:instrText>
      </w:r>
      <w:r>
        <w:rPr>
          <w:rFonts w:asciiTheme="minorBidi" w:hAnsiTheme="minorBidi"/>
        </w:rPr>
        <w:instrText>dd/MM/yyyy</w:instrText>
      </w:r>
      <w:r>
        <w:rPr>
          <w:rFonts w:asciiTheme="minorBidi" w:hAnsiTheme="minorBidi"/>
          <w:rtl/>
        </w:rPr>
        <w:instrText xml:space="preserve">" </w:instrText>
      </w:r>
      <w:r>
        <w:rPr>
          <w:rFonts w:asciiTheme="minorBidi" w:hAnsiTheme="minorBidi"/>
          <w:rtl/>
        </w:rPr>
        <w:fldChar w:fldCharType="separate"/>
      </w:r>
      <w:r w:rsidR="00914D3D">
        <w:rPr>
          <w:rFonts w:asciiTheme="minorBidi" w:hAnsiTheme="minorBidi"/>
          <w:noProof/>
          <w:rtl/>
        </w:rPr>
        <w:t>‏24/11/2025</w:t>
      </w:r>
      <w:r>
        <w:rPr>
          <w:rFonts w:asciiTheme="minorBidi" w:hAnsiTheme="minorBidi"/>
          <w:rtl/>
        </w:rPr>
        <w:fldChar w:fldCharType="end"/>
      </w:r>
    </w:p>
    <w:p w14:paraId="352C1E97" w14:textId="5C0430D2" w:rsidR="003C4E9F" w:rsidRDefault="003C4E9F" w:rsidP="003C4E9F">
      <w:pPr>
        <w:bidi/>
        <w:rPr>
          <w:rFonts w:asciiTheme="minorBidi" w:hAnsiTheme="minorBidi"/>
          <w:rtl/>
        </w:rPr>
      </w:pPr>
    </w:p>
    <w:p w14:paraId="27D1C580" w14:textId="77777777" w:rsidR="00FF0D38" w:rsidRDefault="00FF0D38" w:rsidP="00FF0D38">
      <w:pPr>
        <w:bidi/>
        <w:rPr>
          <w:rFonts w:asciiTheme="minorBidi" w:hAnsiTheme="minorBidi"/>
          <w:rtl/>
        </w:rPr>
      </w:pPr>
    </w:p>
    <w:p w14:paraId="789E657D" w14:textId="77777777" w:rsidR="003C4E9F" w:rsidRDefault="003C4E9F" w:rsidP="003C4E9F">
      <w:pPr>
        <w:bidi/>
        <w:rPr>
          <w:rFonts w:asciiTheme="minorBidi" w:hAnsiTheme="minorBidi"/>
          <w:rtl/>
        </w:rPr>
      </w:pPr>
    </w:p>
    <w:p w14:paraId="6FA8560E" w14:textId="77777777" w:rsidR="003C4E9F" w:rsidRDefault="003C4E9F" w:rsidP="003C4E9F">
      <w:pPr>
        <w:bidi/>
        <w:rPr>
          <w:rFonts w:ascii="Arial" w:eastAsia="Times New Roman" w:hAnsi="Arial" w:cs="Arial"/>
          <w:color w:val="000000"/>
          <w:sz w:val="22"/>
          <w:szCs w:val="22"/>
          <w:rtl/>
        </w:rPr>
      </w:pPr>
      <w:r>
        <w:rPr>
          <w:rFonts w:asciiTheme="minorBidi" w:hAnsiTheme="minorBidi" w:cs="Arial"/>
          <w:rtl/>
        </w:rPr>
        <w:t>לכל מאן דבעי</w:t>
      </w:r>
    </w:p>
    <w:p w14:paraId="27FA5BC9" w14:textId="77777777" w:rsidR="003C4E9F" w:rsidRDefault="003C4E9F" w:rsidP="003C4E9F">
      <w:pPr>
        <w:bidi/>
        <w:rPr>
          <w:rFonts w:asciiTheme="minorBidi" w:hAnsiTheme="minorBidi"/>
        </w:rPr>
      </w:pPr>
    </w:p>
    <w:p w14:paraId="4A9FFBDF" w14:textId="359297D7" w:rsidR="003C4E9F" w:rsidRDefault="003C4E9F" w:rsidP="003C4E9F">
      <w:pPr>
        <w:bidi/>
        <w:rPr>
          <w:rFonts w:asciiTheme="minorBidi" w:hAnsiTheme="minorBidi"/>
          <w:rtl/>
        </w:rPr>
      </w:pPr>
      <w:r>
        <w:rPr>
          <w:rFonts w:asciiTheme="minorBidi" w:hAnsiTheme="minorBidi" w:cs="Arial"/>
          <w:rtl/>
        </w:rPr>
        <w:t xml:space="preserve">                     </w:t>
      </w:r>
    </w:p>
    <w:p w14:paraId="1E94EE3F" w14:textId="77777777" w:rsidR="00FF0D38" w:rsidRDefault="00FF0D38" w:rsidP="00FF0D38">
      <w:pPr>
        <w:bidi/>
        <w:rPr>
          <w:rFonts w:asciiTheme="minorBidi" w:hAnsiTheme="minorBidi"/>
          <w:rtl/>
        </w:rPr>
      </w:pPr>
    </w:p>
    <w:p w14:paraId="768E6948" w14:textId="77777777" w:rsidR="003C4E9F" w:rsidRDefault="003C4E9F" w:rsidP="003C4E9F">
      <w:pPr>
        <w:bidi/>
        <w:rPr>
          <w:rFonts w:asciiTheme="minorBidi" w:hAnsiTheme="minorBidi"/>
          <w:rtl/>
        </w:rPr>
      </w:pPr>
    </w:p>
    <w:p w14:paraId="5069F61A" w14:textId="27E5C59A" w:rsidR="003C4E9F" w:rsidRPr="007F581C" w:rsidRDefault="003C4E9F" w:rsidP="003C4E9F">
      <w:pPr>
        <w:bidi/>
        <w:jc w:val="center"/>
        <w:rPr>
          <w:rFonts w:asciiTheme="minorBidi" w:hAnsiTheme="minorBidi" w:cs="Arial"/>
          <w:b/>
          <w:bCs/>
          <w:sz w:val="26"/>
          <w:szCs w:val="26"/>
          <w:u w:val="single"/>
          <w:rtl/>
        </w:rPr>
      </w:pPr>
      <w:r w:rsidRPr="007F581C">
        <w:rPr>
          <w:rFonts w:asciiTheme="minorBidi" w:hAnsiTheme="minorBidi" w:cs="Arial"/>
          <w:b/>
          <w:bCs/>
          <w:sz w:val="26"/>
          <w:szCs w:val="26"/>
          <w:u w:val="single"/>
          <w:rtl/>
        </w:rPr>
        <w:t xml:space="preserve">הנדון: </w:t>
      </w:r>
      <w:r w:rsidR="00BC2289">
        <w:rPr>
          <w:rFonts w:asciiTheme="minorBidi" w:hAnsiTheme="minorBidi" w:cs="Arial" w:hint="cs"/>
          <w:b/>
          <w:bCs/>
          <w:sz w:val="26"/>
          <w:szCs w:val="26"/>
          <w:u w:val="single"/>
          <w:rtl/>
        </w:rPr>
        <w:t xml:space="preserve">אישור סיום העסקה </w:t>
      </w:r>
      <w:proofErr w:type="spellStart"/>
      <w:r w:rsidR="00914D3D" w:rsidRPr="00914D3D">
        <w:rPr>
          <w:rFonts w:asciiTheme="minorBidi" w:hAnsiTheme="minorBidi" w:cs="Arial"/>
          <w:b/>
          <w:bCs/>
          <w:sz w:val="26"/>
          <w:szCs w:val="26"/>
          <w:u w:val="single"/>
          <w:rtl/>
        </w:rPr>
        <w:t>קירזנר</w:t>
      </w:r>
      <w:proofErr w:type="spellEnd"/>
      <w:r w:rsidR="00914D3D" w:rsidRPr="00914D3D">
        <w:rPr>
          <w:rFonts w:asciiTheme="minorBidi" w:hAnsiTheme="minorBidi" w:cs="Arial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914D3D" w:rsidRPr="00914D3D">
        <w:rPr>
          <w:rFonts w:asciiTheme="minorBidi" w:hAnsiTheme="minorBidi" w:cs="Arial"/>
          <w:b/>
          <w:bCs/>
          <w:sz w:val="26"/>
          <w:szCs w:val="26"/>
          <w:u w:val="single"/>
          <w:rtl/>
        </w:rPr>
        <w:t>קלרה</w:t>
      </w:r>
      <w:proofErr w:type="spellEnd"/>
      <w:r w:rsidR="00914D3D">
        <w:rPr>
          <w:rFonts w:asciiTheme="minorBidi" w:hAnsiTheme="minorBidi" w:cs="Arial" w:hint="cs"/>
          <w:b/>
          <w:bCs/>
          <w:sz w:val="26"/>
          <w:szCs w:val="26"/>
          <w:u w:val="single"/>
          <w:rtl/>
        </w:rPr>
        <w:t xml:space="preserve"> </w:t>
      </w:r>
      <w:r w:rsidR="001027F8">
        <w:rPr>
          <w:rFonts w:asciiTheme="minorBidi" w:hAnsiTheme="minorBidi" w:cs="Arial" w:hint="cs"/>
          <w:b/>
          <w:bCs/>
          <w:sz w:val="26"/>
          <w:szCs w:val="26"/>
          <w:u w:val="single"/>
          <w:rtl/>
        </w:rPr>
        <w:t>,</w:t>
      </w:r>
      <w:r w:rsidR="004A7EE1">
        <w:rPr>
          <w:rFonts w:asciiTheme="minorBidi" w:hAnsiTheme="minorBidi" w:cs="Arial" w:hint="cs"/>
          <w:b/>
          <w:bCs/>
          <w:sz w:val="26"/>
          <w:szCs w:val="26"/>
          <w:u w:val="single"/>
          <w:rtl/>
        </w:rPr>
        <w:t xml:space="preserve"> ת.ז </w:t>
      </w:r>
      <w:r w:rsidR="00914D3D" w:rsidRPr="00914D3D">
        <w:rPr>
          <w:rFonts w:asciiTheme="minorBidi" w:hAnsiTheme="minorBidi" w:cs="Arial"/>
          <w:b/>
          <w:bCs/>
          <w:sz w:val="26"/>
          <w:szCs w:val="26"/>
          <w:u w:val="single"/>
          <w:rtl/>
        </w:rPr>
        <w:t>65272221</w:t>
      </w:r>
      <w:r w:rsidR="004A7EE1">
        <w:rPr>
          <w:rFonts w:asciiTheme="minorBidi" w:hAnsiTheme="minorBidi" w:cs="Arial" w:hint="cs"/>
          <w:b/>
          <w:bCs/>
          <w:sz w:val="26"/>
          <w:szCs w:val="26"/>
          <w:u w:val="single"/>
          <w:rtl/>
        </w:rPr>
        <w:t>.</w:t>
      </w:r>
    </w:p>
    <w:p w14:paraId="0C132288" w14:textId="77777777" w:rsidR="003C4E9F" w:rsidRDefault="003C4E9F" w:rsidP="003C4E9F">
      <w:pPr>
        <w:bidi/>
        <w:rPr>
          <w:rFonts w:asciiTheme="minorBidi" w:hAnsiTheme="minorBidi"/>
        </w:rPr>
      </w:pPr>
    </w:p>
    <w:p w14:paraId="750F0012" w14:textId="77777777" w:rsidR="00094C51" w:rsidRDefault="00094C51" w:rsidP="0060778D">
      <w:pPr>
        <w:bidi/>
        <w:rPr>
          <w:rFonts w:asciiTheme="minorBidi" w:hAnsiTheme="minorBidi" w:cs="Arial"/>
          <w:rtl/>
        </w:rPr>
      </w:pPr>
    </w:p>
    <w:p w14:paraId="3FC81814" w14:textId="77777777" w:rsidR="00094C51" w:rsidRDefault="00094C51" w:rsidP="00094C51">
      <w:pPr>
        <w:bidi/>
        <w:rPr>
          <w:rFonts w:asciiTheme="minorBidi" w:hAnsiTheme="minorBidi" w:cs="Arial"/>
          <w:rtl/>
        </w:rPr>
      </w:pPr>
    </w:p>
    <w:p w14:paraId="00122807" w14:textId="77777777" w:rsidR="00094C51" w:rsidRDefault="00094C51" w:rsidP="00094C51">
      <w:pPr>
        <w:bidi/>
        <w:rPr>
          <w:rFonts w:asciiTheme="minorBidi" w:hAnsiTheme="minorBidi" w:cs="Arial"/>
          <w:rtl/>
        </w:rPr>
      </w:pPr>
    </w:p>
    <w:p w14:paraId="14FED38D" w14:textId="5AA07530" w:rsidR="00914D3D" w:rsidRDefault="003C4E9F" w:rsidP="00914D3D">
      <w:pPr>
        <w:bidi/>
        <w:spacing w:line="600" w:lineRule="auto"/>
        <w:rPr>
          <w:rFonts w:asciiTheme="minorBidi" w:hAnsiTheme="minorBidi" w:cs="Arial"/>
          <w:rtl/>
        </w:rPr>
      </w:pPr>
      <w:r>
        <w:rPr>
          <w:rFonts w:asciiTheme="minorBidi" w:hAnsiTheme="minorBidi" w:cs="Arial"/>
          <w:rtl/>
        </w:rPr>
        <w:t xml:space="preserve">הרינו לאשר </w:t>
      </w:r>
      <w:r w:rsidR="0074033F">
        <w:rPr>
          <w:rFonts w:asciiTheme="minorBidi" w:hAnsiTheme="minorBidi" w:cs="Arial" w:hint="cs"/>
          <w:rtl/>
        </w:rPr>
        <w:t xml:space="preserve">כי </w:t>
      </w:r>
      <w:proofErr w:type="spellStart"/>
      <w:r w:rsidR="00914D3D" w:rsidRPr="00914D3D">
        <w:rPr>
          <w:rFonts w:asciiTheme="minorBidi" w:hAnsiTheme="minorBidi" w:cs="Arial"/>
          <w:rtl/>
        </w:rPr>
        <w:t>קירזנר</w:t>
      </w:r>
      <w:proofErr w:type="spellEnd"/>
      <w:r w:rsidR="00914D3D" w:rsidRPr="00914D3D">
        <w:rPr>
          <w:rFonts w:asciiTheme="minorBidi" w:hAnsiTheme="minorBidi" w:cs="Arial"/>
          <w:rtl/>
        </w:rPr>
        <w:t xml:space="preserve"> </w:t>
      </w:r>
      <w:proofErr w:type="spellStart"/>
      <w:r w:rsidR="00914D3D" w:rsidRPr="00914D3D">
        <w:rPr>
          <w:rFonts w:asciiTheme="minorBidi" w:hAnsiTheme="minorBidi" w:cs="Arial"/>
          <w:rtl/>
        </w:rPr>
        <w:t>קלרה</w:t>
      </w:r>
      <w:proofErr w:type="spellEnd"/>
      <w:r w:rsidR="008C4D32">
        <w:rPr>
          <w:rFonts w:asciiTheme="minorBidi" w:hAnsiTheme="minorBidi" w:cs="Arial" w:hint="cs"/>
          <w:rtl/>
        </w:rPr>
        <w:t xml:space="preserve">, ת.ז </w:t>
      </w:r>
      <w:r w:rsidR="00914D3D" w:rsidRPr="00914D3D">
        <w:rPr>
          <w:rFonts w:asciiTheme="minorBidi" w:hAnsiTheme="minorBidi" w:cs="Arial"/>
          <w:rtl/>
        </w:rPr>
        <w:t>65272221</w:t>
      </w:r>
      <w:r w:rsidR="00914D3D">
        <w:rPr>
          <w:rFonts w:asciiTheme="minorBidi" w:hAnsiTheme="minorBidi" w:cs="Arial" w:hint="cs"/>
          <w:rtl/>
        </w:rPr>
        <w:t xml:space="preserve"> </w:t>
      </w:r>
      <w:r w:rsidR="00BC2289">
        <w:rPr>
          <w:rFonts w:asciiTheme="minorBidi" w:hAnsiTheme="minorBidi" w:cs="Arial" w:hint="cs"/>
          <w:rtl/>
        </w:rPr>
        <w:t>הועסקה</w:t>
      </w:r>
      <w:r w:rsidR="00372AA0">
        <w:rPr>
          <w:rFonts w:asciiTheme="minorBidi" w:hAnsiTheme="minorBidi" w:cs="Arial" w:hint="cs"/>
          <w:rtl/>
        </w:rPr>
        <w:t xml:space="preserve"> בחברת "המשכיל פרויקטים חינוכיים בע"מ" </w:t>
      </w:r>
      <w:r w:rsidR="00BC2289">
        <w:rPr>
          <w:rFonts w:asciiTheme="minorBidi" w:hAnsiTheme="minorBidi" w:cs="Arial" w:hint="cs"/>
          <w:rtl/>
        </w:rPr>
        <w:t xml:space="preserve">מתאריך </w:t>
      </w:r>
      <w:r w:rsidR="00914D3D" w:rsidRPr="00914D3D">
        <w:rPr>
          <w:rFonts w:asciiTheme="minorBidi" w:hAnsiTheme="minorBidi" w:cs="Arial"/>
          <w:rtl/>
        </w:rPr>
        <w:t>01/06/2023</w:t>
      </w:r>
      <w:r w:rsidR="00BC2289">
        <w:rPr>
          <w:rFonts w:asciiTheme="minorBidi" w:hAnsiTheme="minorBidi" w:cs="Arial" w:hint="cs"/>
          <w:rtl/>
        </w:rPr>
        <w:t xml:space="preserve"> ועד תאריך </w:t>
      </w:r>
      <w:r w:rsidR="00914D3D">
        <w:rPr>
          <w:rFonts w:asciiTheme="minorBidi" w:hAnsiTheme="minorBidi" w:cs="Arial" w:hint="cs"/>
          <w:rtl/>
        </w:rPr>
        <w:t>29/06/2025 מאז העובדת נפצעה בעבודה ולא שבה לעבודה פיזית ,בחודש 10/25 שולם לה עבור ימי מחלה .</w:t>
      </w:r>
    </w:p>
    <w:p w14:paraId="44CC02F1" w14:textId="77777777" w:rsidR="007F581C" w:rsidRDefault="007F581C" w:rsidP="007F581C">
      <w:pPr>
        <w:bidi/>
        <w:spacing w:line="600" w:lineRule="auto"/>
        <w:rPr>
          <w:rFonts w:asciiTheme="minorBidi" w:hAnsiTheme="minorBidi" w:cs="Arial"/>
          <w:rtl/>
        </w:rPr>
      </w:pPr>
    </w:p>
    <w:p w14:paraId="4AE9697B" w14:textId="77807024" w:rsidR="00094C51" w:rsidRDefault="00094C51" w:rsidP="00094C51">
      <w:pPr>
        <w:bidi/>
        <w:rPr>
          <w:rFonts w:asciiTheme="minorBidi" w:hAnsiTheme="minorBidi"/>
          <w:rtl/>
        </w:rPr>
      </w:pPr>
    </w:p>
    <w:p w14:paraId="155B1AD4" w14:textId="6320F355" w:rsidR="00094C51" w:rsidRDefault="00094C51" w:rsidP="00094C51">
      <w:pPr>
        <w:bidi/>
        <w:rPr>
          <w:rFonts w:asciiTheme="minorBidi" w:hAnsiTheme="minorBidi"/>
          <w:rtl/>
        </w:rPr>
      </w:pPr>
    </w:p>
    <w:p w14:paraId="1142E2EA" w14:textId="4E07DD36" w:rsidR="00094C51" w:rsidRDefault="00094C51" w:rsidP="00094C51">
      <w:pPr>
        <w:bidi/>
        <w:rPr>
          <w:rFonts w:asciiTheme="minorBidi" w:hAnsiTheme="minorBidi"/>
          <w:rtl/>
        </w:rPr>
      </w:pPr>
    </w:p>
    <w:p w14:paraId="5C71B82B" w14:textId="77777777" w:rsidR="00BD62A6" w:rsidRDefault="00BD62A6" w:rsidP="00BD62A6">
      <w:pPr>
        <w:bidi/>
        <w:rPr>
          <w:rFonts w:asciiTheme="minorBidi" w:hAnsiTheme="minorBidi"/>
          <w:rtl/>
        </w:rPr>
      </w:pPr>
    </w:p>
    <w:p w14:paraId="2277FF9E" w14:textId="77777777" w:rsidR="00BD62A6" w:rsidRDefault="00BD62A6" w:rsidP="00BD62A6">
      <w:pPr>
        <w:bidi/>
        <w:rPr>
          <w:rFonts w:asciiTheme="minorBidi" w:hAnsiTheme="minorBidi"/>
          <w:rtl/>
        </w:rPr>
      </w:pPr>
    </w:p>
    <w:p w14:paraId="4D4EB678" w14:textId="661E95CE" w:rsidR="003C4E9F" w:rsidRDefault="003C4E9F" w:rsidP="003C4E9F">
      <w:pPr>
        <w:bidi/>
        <w:rPr>
          <w:rFonts w:asciiTheme="minorBidi" w:hAnsiTheme="minorBidi"/>
          <w:rtl/>
        </w:rPr>
      </w:pPr>
    </w:p>
    <w:p w14:paraId="3E65E24B" w14:textId="65A724A5" w:rsidR="00FF0D38" w:rsidRDefault="00FF0D38" w:rsidP="00FF0D38">
      <w:pPr>
        <w:bidi/>
        <w:rPr>
          <w:rFonts w:asciiTheme="minorBidi" w:hAnsiTheme="minorBidi"/>
          <w:rtl/>
        </w:rPr>
      </w:pPr>
    </w:p>
    <w:p w14:paraId="5835C022" w14:textId="2118AB4D" w:rsidR="00FF0D38" w:rsidRDefault="00FF0D38" w:rsidP="00FF0D38">
      <w:pPr>
        <w:bidi/>
        <w:rPr>
          <w:rFonts w:asciiTheme="minorBidi" w:hAnsiTheme="minorBidi"/>
          <w:rtl/>
        </w:rPr>
      </w:pPr>
    </w:p>
    <w:p w14:paraId="4A705F5F" w14:textId="54079468" w:rsidR="00FF0D38" w:rsidRDefault="00FF0D38" w:rsidP="00FF0D38">
      <w:pPr>
        <w:bidi/>
        <w:rPr>
          <w:rFonts w:asciiTheme="minorBidi" w:hAnsiTheme="minorBidi"/>
          <w:rtl/>
        </w:rPr>
      </w:pPr>
    </w:p>
    <w:p w14:paraId="41D52BE7" w14:textId="2A0219C1" w:rsidR="00FF0D38" w:rsidRDefault="00FF0D38" w:rsidP="00FF0D38">
      <w:pPr>
        <w:bidi/>
        <w:rPr>
          <w:rFonts w:asciiTheme="minorBidi" w:hAnsiTheme="minorBidi"/>
          <w:rtl/>
        </w:rPr>
      </w:pPr>
    </w:p>
    <w:p w14:paraId="2DA2DCFA" w14:textId="77777777" w:rsidR="00FF0D38" w:rsidRDefault="00FF0D38" w:rsidP="00FF0D38">
      <w:pPr>
        <w:bidi/>
        <w:rPr>
          <w:rFonts w:asciiTheme="minorBidi" w:hAnsiTheme="minorBidi"/>
          <w:rtl/>
        </w:rPr>
      </w:pPr>
    </w:p>
    <w:p w14:paraId="5FBAE6D8" w14:textId="77777777" w:rsidR="003C4E9F" w:rsidRDefault="003C4E9F" w:rsidP="003C4E9F">
      <w:pPr>
        <w:bidi/>
        <w:rPr>
          <w:rFonts w:asciiTheme="minorBidi" w:hAnsiTheme="minorBidi"/>
          <w:rtl/>
        </w:rPr>
      </w:pPr>
    </w:p>
    <w:p w14:paraId="2036D0BA" w14:textId="77777777" w:rsidR="003C4E9F" w:rsidRDefault="003C4E9F" w:rsidP="003C4E9F">
      <w:pPr>
        <w:bidi/>
        <w:rPr>
          <w:rFonts w:asciiTheme="minorBidi" w:hAnsiTheme="minorBidi"/>
          <w:rtl/>
        </w:rPr>
      </w:pPr>
      <w:r>
        <w:rPr>
          <w:rFonts w:asciiTheme="minorBidi" w:hAnsiTheme="minorBidi" w:cs="Arial"/>
          <w:rtl/>
        </w:rPr>
        <w:t xml:space="preserve">                                                                                  </w:t>
      </w:r>
      <w:r>
        <w:rPr>
          <w:rFonts w:asciiTheme="minorBidi" w:hAnsiTheme="minorBidi" w:cs="Arial"/>
          <w:rtl/>
        </w:rPr>
        <w:tab/>
      </w:r>
      <w:r>
        <w:rPr>
          <w:rFonts w:asciiTheme="minorBidi" w:hAnsiTheme="minorBidi" w:cs="Arial"/>
          <w:rtl/>
        </w:rPr>
        <w:tab/>
        <w:t xml:space="preserve">        בכבוד רב,</w:t>
      </w:r>
    </w:p>
    <w:p w14:paraId="71F22464" w14:textId="77777777" w:rsidR="003C4E9F" w:rsidRDefault="003C4E9F" w:rsidP="003C4E9F">
      <w:pPr>
        <w:bidi/>
        <w:rPr>
          <w:rFonts w:asciiTheme="minorBidi" w:hAnsiTheme="minorBidi"/>
          <w:rtl/>
        </w:rPr>
      </w:pPr>
    </w:p>
    <w:p w14:paraId="716B12B3" w14:textId="0FE25553" w:rsidR="003C4E9F" w:rsidRDefault="003C4E9F" w:rsidP="003C4E9F">
      <w:pPr>
        <w:bidi/>
        <w:rPr>
          <w:rFonts w:asciiTheme="minorBidi" w:hAnsiTheme="minorBidi"/>
          <w:rtl/>
        </w:rPr>
      </w:pPr>
      <w:r>
        <w:rPr>
          <w:rFonts w:asciiTheme="minorBidi" w:hAnsiTheme="minorBidi" w:cs="Arial"/>
          <w:rtl/>
        </w:rPr>
        <w:t xml:space="preserve">                                                                                          המשכיל</w:t>
      </w:r>
      <w:r>
        <w:rPr>
          <w:rFonts w:asciiTheme="minorBidi" w:hAnsiTheme="minorBidi"/>
          <w:rtl/>
        </w:rPr>
        <w:t xml:space="preserve"> פרויקטים חינוכיים בע"מ</w:t>
      </w:r>
    </w:p>
    <w:p w14:paraId="33B95F54" w14:textId="77777777" w:rsidR="003C4E9F" w:rsidRDefault="003C4E9F" w:rsidP="003C4E9F">
      <w:pPr>
        <w:bidi/>
        <w:rPr>
          <w:rFonts w:asciiTheme="minorBidi" w:hAnsiTheme="minorBidi"/>
          <w:rtl/>
        </w:rPr>
      </w:pPr>
    </w:p>
    <w:p w14:paraId="65B89776" w14:textId="640D4324" w:rsidR="009139EC" w:rsidRPr="00746696" w:rsidRDefault="001027F8" w:rsidP="006F226A">
      <w:pPr>
        <w:bidi/>
        <w:rPr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D5AEAD" wp14:editId="7FA218E3">
            <wp:simplePos x="0" y="0"/>
            <wp:positionH relativeFrom="margin">
              <wp:posOffset>257175</wp:posOffset>
            </wp:positionH>
            <wp:positionV relativeFrom="margin">
              <wp:posOffset>6602730</wp:posOffset>
            </wp:positionV>
            <wp:extent cx="1243469" cy="667385"/>
            <wp:effectExtent l="0" t="0" r="0" b="0"/>
            <wp:wrapNone/>
            <wp:docPr id="186452128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469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139EC" w:rsidRPr="00746696" w:rsidSect="00076904">
      <w:headerReference w:type="default" r:id="rId11"/>
      <w:footerReference w:type="default" r:id="rId12"/>
      <w:pgSz w:w="11906" w:h="16838"/>
      <w:pgMar w:top="1440" w:right="1440" w:bottom="1440" w:left="1440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B95F" w14:textId="77777777" w:rsidR="004849A4" w:rsidRDefault="004849A4" w:rsidP="005445D0">
      <w:r>
        <w:separator/>
      </w:r>
    </w:p>
  </w:endnote>
  <w:endnote w:type="continuationSeparator" w:id="0">
    <w:p w14:paraId="77353E9F" w14:textId="77777777" w:rsidR="004849A4" w:rsidRDefault="004849A4" w:rsidP="0054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1831" w14:textId="77777777" w:rsidR="005445D0" w:rsidRDefault="00EB5A91" w:rsidP="00EB5A91">
    <w:pPr>
      <w:pStyle w:val="a5"/>
      <w:spacing w:before="100"/>
      <w:ind w:left="-737"/>
    </w:pPr>
    <w:r>
      <w:rPr>
        <w:noProof/>
      </w:rPr>
      <w:drawing>
        <wp:inline distT="0" distB="0" distL="0" distR="0" wp14:anchorId="04A61798" wp14:editId="72E3D372">
          <wp:extent cx="6822718" cy="829218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6559" cy="903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C52D" w14:textId="77777777" w:rsidR="004849A4" w:rsidRDefault="004849A4" w:rsidP="005445D0">
      <w:r>
        <w:separator/>
      </w:r>
    </w:p>
  </w:footnote>
  <w:footnote w:type="continuationSeparator" w:id="0">
    <w:p w14:paraId="67F633CE" w14:textId="77777777" w:rsidR="004849A4" w:rsidRDefault="004849A4" w:rsidP="00544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D11D" w14:textId="77777777" w:rsidR="005445D0" w:rsidRDefault="005445D0" w:rsidP="00EB5A91">
    <w:pPr>
      <w:pStyle w:val="a3"/>
      <w:spacing w:after="300"/>
      <w:ind w:left="-737"/>
    </w:pPr>
    <w:r>
      <w:rPr>
        <w:noProof/>
      </w:rPr>
      <w:drawing>
        <wp:inline distT="0" distB="0" distL="0" distR="0" wp14:anchorId="0D1D573B" wp14:editId="39A8327F">
          <wp:extent cx="1511300" cy="1028700"/>
          <wp:effectExtent l="0" t="0" r="0" b="0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93"/>
    <w:rsid w:val="000041EF"/>
    <w:rsid w:val="00004C9C"/>
    <w:rsid w:val="000108C8"/>
    <w:rsid w:val="00031645"/>
    <w:rsid w:val="00040490"/>
    <w:rsid w:val="00054029"/>
    <w:rsid w:val="00076904"/>
    <w:rsid w:val="000775BC"/>
    <w:rsid w:val="00084A20"/>
    <w:rsid w:val="00094C51"/>
    <w:rsid w:val="000A3E4D"/>
    <w:rsid w:val="000A4BA3"/>
    <w:rsid w:val="000C1109"/>
    <w:rsid w:val="000C71F1"/>
    <w:rsid w:val="000C7D78"/>
    <w:rsid w:val="000D5FF1"/>
    <w:rsid w:val="000D637D"/>
    <w:rsid w:val="000F257A"/>
    <w:rsid w:val="000F2A45"/>
    <w:rsid w:val="000F3FF5"/>
    <w:rsid w:val="000F44BD"/>
    <w:rsid w:val="000F4A4C"/>
    <w:rsid w:val="00101513"/>
    <w:rsid w:val="001027F8"/>
    <w:rsid w:val="00102D31"/>
    <w:rsid w:val="0010324F"/>
    <w:rsid w:val="001044BA"/>
    <w:rsid w:val="00182046"/>
    <w:rsid w:val="00192D33"/>
    <w:rsid w:val="00197601"/>
    <w:rsid w:val="001A1806"/>
    <w:rsid w:val="001D096E"/>
    <w:rsid w:val="001D5381"/>
    <w:rsid w:val="002000E5"/>
    <w:rsid w:val="00201563"/>
    <w:rsid w:val="002107F8"/>
    <w:rsid w:val="0021795E"/>
    <w:rsid w:val="0023462D"/>
    <w:rsid w:val="0023714B"/>
    <w:rsid w:val="0025097F"/>
    <w:rsid w:val="00253011"/>
    <w:rsid w:val="002716EB"/>
    <w:rsid w:val="00271993"/>
    <w:rsid w:val="002830F7"/>
    <w:rsid w:val="0028432E"/>
    <w:rsid w:val="002B117B"/>
    <w:rsid w:val="002B7EBD"/>
    <w:rsid w:val="002C3707"/>
    <w:rsid w:val="002C4373"/>
    <w:rsid w:val="002C6C1A"/>
    <w:rsid w:val="002D4211"/>
    <w:rsid w:val="002D4A93"/>
    <w:rsid w:val="002E2136"/>
    <w:rsid w:val="002E6CF5"/>
    <w:rsid w:val="002F2A0E"/>
    <w:rsid w:val="002F3FDC"/>
    <w:rsid w:val="002F4023"/>
    <w:rsid w:val="003032D6"/>
    <w:rsid w:val="00314B95"/>
    <w:rsid w:val="00317468"/>
    <w:rsid w:val="00346730"/>
    <w:rsid w:val="00361DCB"/>
    <w:rsid w:val="00372AA0"/>
    <w:rsid w:val="00380FB9"/>
    <w:rsid w:val="00383449"/>
    <w:rsid w:val="003B3D15"/>
    <w:rsid w:val="003C0A42"/>
    <w:rsid w:val="003C4E9F"/>
    <w:rsid w:val="003D015F"/>
    <w:rsid w:val="003D06C8"/>
    <w:rsid w:val="003D39FF"/>
    <w:rsid w:val="003D71C7"/>
    <w:rsid w:val="003E07EA"/>
    <w:rsid w:val="003E58F3"/>
    <w:rsid w:val="003E7BD7"/>
    <w:rsid w:val="003F0A04"/>
    <w:rsid w:val="003F7E1D"/>
    <w:rsid w:val="004019C3"/>
    <w:rsid w:val="004045F9"/>
    <w:rsid w:val="00422220"/>
    <w:rsid w:val="00423FB1"/>
    <w:rsid w:val="00444B81"/>
    <w:rsid w:val="0044798F"/>
    <w:rsid w:val="00451212"/>
    <w:rsid w:val="004515D2"/>
    <w:rsid w:val="00460345"/>
    <w:rsid w:val="00475004"/>
    <w:rsid w:val="004849A4"/>
    <w:rsid w:val="00495C25"/>
    <w:rsid w:val="004A7EE1"/>
    <w:rsid w:val="004B055F"/>
    <w:rsid w:val="004D0C4A"/>
    <w:rsid w:val="004D1A87"/>
    <w:rsid w:val="004E36EF"/>
    <w:rsid w:val="004E511B"/>
    <w:rsid w:val="004E6A8A"/>
    <w:rsid w:val="00503846"/>
    <w:rsid w:val="00513DBA"/>
    <w:rsid w:val="005171A6"/>
    <w:rsid w:val="00530243"/>
    <w:rsid w:val="00540004"/>
    <w:rsid w:val="005445D0"/>
    <w:rsid w:val="0054530F"/>
    <w:rsid w:val="00547C95"/>
    <w:rsid w:val="005518E3"/>
    <w:rsid w:val="00583131"/>
    <w:rsid w:val="00591A4F"/>
    <w:rsid w:val="00595228"/>
    <w:rsid w:val="005A0988"/>
    <w:rsid w:val="005A1815"/>
    <w:rsid w:val="005A7EED"/>
    <w:rsid w:val="0060778D"/>
    <w:rsid w:val="00611BEC"/>
    <w:rsid w:val="0061307E"/>
    <w:rsid w:val="006141F2"/>
    <w:rsid w:val="00622C1D"/>
    <w:rsid w:val="00640BC9"/>
    <w:rsid w:val="00647F42"/>
    <w:rsid w:val="00672277"/>
    <w:rsid w:val="00675DBF"/>
    <w:rsid w:val="00682771"/>
    <w:rsid w:val="006A111E"/>
    <w:rsid w:val="006A2CE5"/>
    <w:rsid w:val="006A60BD"/>
    <w:rsid w:val="006B14B7"/>
    <w:rsid w:val="006B542C"/>
    <w:rsid w:val="006B5B03"/>
    <w:rsid w:val="006E216A"/>
    <w:rsid w:val="006E5CA1"/>
    <w:rsid w:val="006E62EF"/>
    <w:rsid w:val="006F226A"/>
    <w:rsid w:val="00704982"/>
    <w:rsid w:val="007051EB"/>
    <w:rsid w:val="007056A7"/>
    <w:rsid w:val="00707C33"/>
    <w:rsid w:val="007172CD"/>
    <w:rsid w:val="007238BF"/>
    <w:rsid w:val="007247ED"/>
    <w:rsid w:val="007264A4"/>
    <w:rsid w:val="0074033F"/>
    <w:rsid w:val="0074419B"/>
    <w:rsid w:val="00746696"/>
    <w:rsid w:val="00761F74"/>
    <w:rsid w:val="007666CB"/>
    <w:rsid w:val="00770D7B"/>
    <w:rsid w:val="00786380"/>
    <w:rsid w:val="007A53AE"/>
    <w:rsid w:val="007B0365"/>
    <w:rsid w:val="007C0391"/>
    <w:rsid w:val="007C48DD"/>
    <w:rsid w:val="007C4C52"/>
    <w:rsid w:val="007D5595"/>
    <w:rsid w:val="007F581C"/>
    <w:rsid w:val="007F5FC2"/>
    <w:rsid w:val="00806B3C"/>
    <w:rsid w:val="00811EF5"/>
    <w:rsid w:val="008128C9"/>
    <w:rsid w:val="00816CC8"/>
    <w:rsid w:val="008225B3"/>
    <w:rsid w:val="00823837"/>
    <w:rsid w:val="00854CA3"/>
    <w:rsid w:val="008628DC"/>
    <w:rsid w:val="00886A95"/>
    <w:rsid w:val="00891FF4"/>
    <w:rsid w:val="008924D9"/>
    <w:rsid w:val="00896365"/>
    <w:rsid w:val="008969CD"/>
    <w:rsid w:val="008A0ABD"/>
    <w:rsid w:val="008B4EBA"/>
    <w:rsid w:val="008C4D32"/>
    <w:rsid w:val="008D24C7"/>
    <w:rsid w:val="008D7266"/>
    <w:rsid w:val="008E0658"/>
    <w:rsid w:val="008E1014"/>
    <w:rsid w:val="008F32FC"/>
    <w:rsid w:val="00900363"/>
    <w:rsid w:val="009053AF"/>
    <w:rsid w:val="009070F3"/>
    <w:rsid w:val="009139EC"/>
    <w:rsid w:val="00914D3D"/>
    <w:rsid w:val="00915204"/>
    <w:rsid w:val="00916BA8"/>
    <w:rsid w:val="009224CA"/>
    <w:rsid w:val="00930DDB"/>
    <w:rsid w:val="00931511"/>
    <w:rsid w:val="009334A1"/>
    <w:rsid w:val="00957F1D"/>
    <w:rsid w:val="00965384"/>
    <w:rsid w:val="00982E6A"/>
    <w:rsid w:val="00985A51"/>
    <w:rsid w:val="00987608"/>
    <w:rsid w:val="009A023E"/>
    <w:rsid w:val="009A5E5B"/>
    <w:rsid w:val="009A7806"/>
    <w:rsid w:val="009B33DC"/>
    <w:rsid w:val="009C4B3E"/>
    <w:rsid w:val="009D4A27"/>
    <w:rsid w:val="009D7D10"/>
    <w:rsid w:val="009E0BDB"/>
    <w:rsid w:val="009E0D63"/>
    <w:rsid w:val="009E1C41"/>
    <w:rsid w:val="009E3E8A"/>
    <w:rsid w:val="009E6C81"/>
    <w:rsid w:val="00A20ECE"/>
    <w:rsid w:val="00A35C6A"/>
    <w:rsid w:val="00A36D85"/>
    <w:rsid w:val="00A57AA2"/>
    <w:rsid w:val="00A7390B"/>
    <w:rsid w:val="00A74501"/>
    <w:rsid w:val="00A76E94"/>
    <w:rsid w:val="00AA4765"/>
    <w:rsid w:val="00AC0C8C"/>
    <w:rsid w:val="00AD0853"/>
    <w:rsid w:val="00B0530F"/>
    <w:rsid w:val="00B054F0"/>
    <w:rsid w:val="00B1563D"/>
    <w:rsid w:val="00B2200A"/>
    <w:rsid w:val="00B5792E"/>
    <w:rsid w:val="00B60C00"/>
    <w:rsid w:val="00B865CA"/>
    <w:rsid w:val="00B92E92"/>
    <w:rsid w:val="00B94130"/>
    <w:rsid w:val="00BA1E51"/>
    <w:rsid w:val="00BA2D1D"/>
    <w:rsid w:val="00BC2289"/>
    <w:rsid w:val="00BC38C7"/>
    <w:rsid w:val="00BD62A6"/>
    <w:rsid w:val="00C16313"/>
    <w:rsid w:val="00C24A45"/>
    <w:rsid w:val="00C2626C"/>
    <w:rsid w:val="00C267CD"/>
    <w:rsid w:val="00C36777"/>
    <w:rsid w:val="00C450FF"/>
    <w:rsid w:val="00C466B6"/>
    <w:rsid w:val="00C5181E"/>
    <w:rsid w:val="00C62B0F"/>
    <w:rsid w:val="00C70012"/>
    <w:rsid w:val="00C723CA"/>
    <w:rsid w:val="00C85170"/>
    <w:rsid w:val="00C8567F"/>
    <w:rsid w:val="00CA2A6F"/>
    <w:rsid w:val="00CA4C01"/>
    <w:rsid w:val="00CA792D"/>
    <w:rsid w:val="00CB069C"/>
    <w:rsid w:val="00CB1F3E"/>
    <w:rsid w:val="00CB2CD7"/>
    <w:rsid w:val="00CC3EFF"/>
    <w:rsid w:val="00CC7D15"/>
    <w:rsid w:val="00CD5165"/>
    <w:rsid w:val="00CE4AFC"/>
    <w:rsid w:val="00CF1D7B"/>
    <w:rsid w:val="00D2116B"/>
    <w:rsid w:val="00D24800"/>
    <w:rsid w:val="00D24A6F"/>
    <w:rsid w:val="00D26181"/>
    <w:rsid w:val="00D2670B"/>
    <w:rsid w:val="00D367DB"/>
    <w:rsid w:val="00D51A60"/>
    <w:rsid w:val="00D51BAA"/>
    <w:rsid w:val="00D65350"/>
    <w:rsid w:val="00D71E72"/>
    <w:rsid w:val="00D73B2B"/>
    <w:rsid w:val="00D93BB1"/>
    <w:rsid w:val="00DA38EC"/>
    <w:rsid w:val="00DB08AA"/>
    <w:rsid w:val="00DB69E0"/>
    <w:rsid w:val="00DE0338"/>
    <w:rsid w:val="00DE6513"/>
    <w:rsid w:val="00DF36F9"/>
    <w:rsid w:val="00E0110F"/>
    <w:rsid w:val="00E0169D"/>
    <w:rsid w:val="00E06431"/>
    <w:rsid w:val="00E11EFF"/>
    <w:rsid w:val="00E430D1"/>
    <w:rsid w:val="00E96338"/>
    <w:rsid w:val="00EA5018"/>
    <w:rsid w:val="00EA55CF"/>
    <w:rsid w:val="00EB2A94"/>
    <w:rsid w:val="00EB5A91"/>
    <w:rsid w:val="00EC0B40"/>
    <w:rsid w:val="00ED1F67"/>
    <w:rsid w:val="00ED7799"/>
    <w:rsid w:val="00F10AF6"/>
    <w:rsid w:val="00F11CEC"/>
    <w:rsid w:val="00F328C9"/>
    <w:rsid w:val="00F34B94"/>
    <w:rsid w:val="00F44509"/>
    <w:rsid w:val="00F541E9"/>
    <w:rsid w:val="00F544FA"/>
    <w:rsid w:val="00F63730"/>
    <w:rsid w:val="00F6744F"/>
    <w:rsid w:val="00F80E06"/>
    <w:rsid w:val="00FA2593"/>
    <w:rsid w:val="00FA75D5"/>
    <w:rsid w:val="00FC104B"/>
    <w:rsid w:val="00FC1F80"/>
    <w:rsid w:val="00FC2C50"/>
    <w:rsid w:val="00FC6C33"/>
    <w:rsid w:val="00FD2A88"/>
    <w:rsid w:val="00FD2C5A"/>
    <w:rsid w:val="00FF0D38"/>
    <w:rsid w:val="00F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956EA"/>
  <w15:chartTrackingRefBased/>
  <w15:docId w15:val="{3B04735A-ACA7-4F6A-AB7A-0FE29B02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45D0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5445D0"/>
  </w:style>
  <w:style w:type="paragraph" w:styleId="a5">
    <w:name w:val="footer"/>
    <w:basedOn w:val="a"/>
    <w:link w:val="a6"/>
    <w:uiPriority w:val="99"/>
    <w:unhideWhenUsed/>
    <w:rsid w:val="005445D0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544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a\AppData\Local\Microsoft\Windows\INetCache\Content.Outlook\XYNG0T2F\&#1492;&#1502;&#1513;&#1499;&#1497;&#1500;_&#1504;&#1497;&#1497;&#1512;%20&#1502;&#1499;&#1514;&#1489;&#1497;&#150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313afe-0ed2-4f45-9df8-aacfcccdf674">
      <Terms xmlns="http://schemas.microsoft.com/office/infopath/2007/PartnerControls"/>
    </lcf76f155ced4ddcb4097134ff3c332f>
    <TaxCatchAll xmlns="2ec355a6-1cd7-4c6b-a64a-c00289fdca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F1CAC8428D4214C89C5D9573CC1458C" ma:contentTypeVersion="13" ma:contentTypeDescription="צור מסמך חדש." ma:contentTypeScope="" ma:versionID="281dd22182f563ecf4c8b132b57a2b68">
  <xsd:schema xmlns:xsd="http://www.w3.org/2001/XMLSchema" xmlns:xs="http://www.w3.org/2001/XMLSchema" xmlns:p="http://schemas.microsoft.com/office/2006/metadata/properties" xmlns:ns2="8b313afe-0ed2-4f45-9df8-aacfcccdf674" xmlns:ns3="2ec355a6-1cd7-4c6b-a64a-c00289fdca1c" targetNamespace="http://schemas.microsoft.com/office/2006/metadata/properties" ma:root="true" ma:fieldsID="3191768a153f819d0c3f9aa6c8428b6a" ns2:_="" ns3:_="">
    <xsd:import namespace="8b313afe-0ed2-4f45-9df8-aacfcccdf674"/>
    <xsd:import namespace="2ec355a6-1cd7-4c6b-a64a-c00289fdc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13afe-0ed2-4f45-9df8-aacfcccdf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תגיות תמונה" ma:readOnly="false" ma:fieldId="{5cf76f15-5ced-4ddc-b409-7134ff3c332f}" ma:taxonomyMulti="true" ma:sspId="25bba9d9-d864-4f38-9393-ef8131caec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355a6-1cd7-4c6b-a64a-c00289fdca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a9920e-b34a-4678-8fd4-c9573683b0d9}" ma:internalName="TaxCatchAll" ma:showField="CatchAllData" ma:web="2ec355a6-1cd7-4c6b-a64a-c00289fdc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08B52C-137E-460D-88C0-7A91709B0D91}">
  <ds:schemaRefs>
    <ds:schemaRef ds:uri="http://schemas.microsoft.com/office/2006/metadata/properties"/>
    <ds:schemaRef ds:uri="http://schemas.microsoft.com/office/infopath/2007/PartnerControls"/>
    <ds:schemaRef ds:uri="8b313afe-0ed2-4f45-9df8-aacfcccdf674"/>
    <ds:schemaRef ds:uri="2ec355a6-1cd7-4c6b-a64a-c00289fdca1c"/>
  </ds:schemaRefs>
</ds:datastoreItem>
</file>

<file path=customXml/itemProps2.xml><?xml version="1.0" encoding="utf-8"?>
<ds:datastoreItem xmlns:ds="http://schemas.openxmlformats.org/officeDocument/2006/customXml" ds:itemID="{FD0387E8-3CFE-4894-B583-F40416EE5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6820D-6E52-BA4E-BA33-8C602CFADA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A28F2C-771D-4418-8457-08ED5F267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313afe-0ed2-4f45-9df8-aacfcccdf674"/>
    <ds:schemaRef ds:uri="2ec355a6-1cd7-4c6b-a64a-c00289fdca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המשכיל_נייר מכתבים</Template>
  <TotalTime>0</TotalTime>
  <Pages>1</Pages>
  <Words>96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Haim</dc:creator>
  <cp:keywords/>
  <dc:description/>
  <cp:lastModifiedBy>אור מילרוד</cp:lastModifiedBy>
  <cp:revision>2</cp:revision>
  <cp:lastPrinted>2024-11-10T12:26:00Z</cp:lastPrinted>
  <dcterms:created xsi:type="dcterms:W3CDTF">2025-11-24T07:59:00Z</dcterms:created>
  <dcterms:modified xsi:type="dcterms:W3CDTF">2025-11-24T07:59:00Z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0x0101000F1CAC8428D4214C89C5D9573CC1458C</vt:lpwstr>
  </property>
  <property fmtid="{D5CDD505-2E9C-101B-9397-08002B2CF9AE}" pid="3" name="MediaServiceImageTags">
    <vt:lpwstr/>
  </property>
</Properties>
</file>