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ACC1E" w14:textId="70E90954" w:rsidR="00D52BC0" w:rsidRPr="001C321C" w:rsidRDefault="00D52BC0" w:rsidP="00D52BC0">
      <w:pPr>
        <w:spacing w:before="80" w:after="80"/>
        <w:jc w:val="center"/>
        <w:rPr>
          <w:rFonts w:ascii="David" w:hAnsi="David"/>
          <w:sz w:val="24"/>
        </w:rPr>
      </w:pPr>
      <w:r w:rsidRPr="001C321C">
        <w:rPr>
          <w:rFonts w:ascii="David" w:hAnsi="David"/>
          <w:sz w:val="24"/>
          <w:rtl/>
        </w:rPr>
        <w:t>ירושלים</w:t>
      </w:r>
      <w:r w:rsidR="006A07D2" w:rsidRPr="001C321C">
        <w:rPr>
          <w:rFonts w:ascii="David" w:hAnsi="David"/>
          <w:sz w:val="24"/>
          <w:rtl/>
        </w:rPr>
        <w:t xml:space="preserve">, </w:t>
      </w:r>
      <w:r w:rsidR="006F36AD">
        <w:rPr>
          <w:rFonts w:ascii="David" w:hAnsi="David" w:hint="cs"/>
          <w:sz w:val="24"/>
          <w:rtl/>
        </w:rPr>
        <w:t>24/7/25</w:t>
      </w:r>
    </w:p>
    <w:p w14:paraId="67485ED5" w14:textId="3B09D7DF" w:rsidR="00015C46" w:rsidRPr="001C321C" w:rsidRDefault="00D52BC0" w:rsidP="00EB4C1A">
      <w:pPr>
        <w:spacing w:line="276" w:lineRule="auto"/>
        <w:jc w:val="center"/>
        <w:rPr>
          <w:rFonts w:ascii="David" w:hAnsi="David"/>
          <w:sz w:val="24"/>
          <w:rtl/>
        </w:rPr>
      </w:pPr>
      <w:r w:rsidRPr="001C321C">
        <w:rPr>
          <w:rFonts w:ascii="David" w:hAnsi="David"/>
          <w:sz w:val="24"/>
          <w:rtl/>
        </w:rPr>
        <w:t xml:space="preserve">מספרנו: </w:t>
      </w:r>
      <w:r w:rsidR="009D7B2E">
        <w:rPr>
          <w:rFonts w:ascii="David" w:hAnsi="David" w:hint="cs"/>
          <w:sz w:val="24"/>
          <w:rtl/>
        </w:rPr>
        <w:t xml:space="preserve">ענבל </w:t>
      </w:r>
      <w:r w:rsidR="00F27CF4">
        <w:rPr>
          <w:rFonts w:ascii="David" w:hAnsi="David" w:hint="cs"/>
          <w:sz w:val="24"/>
          <w:rtl/>
        </w:rPr>
        <w:t>1674</w:t>
      </w:r>
    </w:p>
    <w:p w14:paraId="47B56EC6" w14:textId="77777777" w:rsidR="0016107B" w:rsidRDefault="0016107B" w:rsidP="008B32A4">
      <w:pPr>
        <w:keepLines/>
        <w:contextualSpacing/>
        <w:rPr>
          <w:rFonts w:ascii="David" w:hAnsi="David"/>
          <w:noProof/>
          <w:sz w:val="24"/>
          <w:rtl/>
          <w:lang w:eastAsia="en-US"/>
        </w:rPr>
      </w:pPr>
      <w:r>
        <w:rPr>
          <w:rFonts w:ascii="David" w:hAnsi="David" w:hint="cs"/>
          <w:noProof/>
          <w:sz w:val="24"/>
          <w:rtl/>
          <w:lang w:eastAsia="en-US"/>
        </w:rPr>
        <w:t>לכבוד</w:t>
      </w:r>
    </w:p>
    <w:p w14:paraId="23A89A4A" w14:textId="3736ABF6" w:rsidR="00DB5FDF" w:rsidRDefault="009D7B2E" w:rsidP="00DB5FDF">
      <w:pPr>
        <w:keepLines/>
        <w:contextualSpacing/>
        <w:rPr>
          <w:rFonts w:ascii="David" w:hAnsi="David"/>
          <w:sz w:val="24"/>
          <w:u w:val="single"/>
          <w:rtl/>
        </w:rPr>
      </w:pPr>
      <w:r>
        <w:rPr>
          <w:rFonts w:ascii="David" w:hAnsi="David" w:hint="cs"/>
          <w:sz w:val="24"/>
          <w:rtl/>
          <w:lang w:eastAsia="en-US"/>
        </w:rPr>
        <w:t xml:space="preserve">עוה"ד </w:t>
      </w:r>
      <w:r w:rsidR="001E50E7" w:rsidRPr="001E50E7">
        <w:rPr>
          <w:rFonts w:ascii="David" w:hAnsi="David"/>
          <w:kern w:val="2"/>
          <w:sz w:val="24"/>
          <w:rtl/>
        </w:rPr>
        <w:t>אריאל פרייברג</w:t>
      </w:r>
    </w:p>
    <w:p w14:paraId="71227443" w14:textId="31E966F5" w:rsidR="00B925F6" w:rsidRPr="001E50E7" w:rsidRDefault="00DF7354" w:rsidP="00415B63">
      <w:pPr>
        <w:keepLines/>
        <w:contextualSpacing/>
        <w:rPr>
          <w:rFonts w:ascii="David" w:hAnsi="David"/>
          <w:sz w:val="24"/>
          <w:u w:val="single"/>
          <w:rtl/>
        </w:rPr>
      </w:pPr>
      <w:r w:rsidRPr="00EF1EFB">
        <w:rPr>
          <w:rFonts w:ascii="David" w:hAnsi="David"/>
          <w:sz w:val="24"/>
          <w:u w:val="single"/>
          <w:rtl/>
        </w:rPr>
        <w:t>בדוא"ל</w:t>
      </w:r>
      <w:r w:rsidR="002555E2" w:rsidRPr="00EF1EFB">
        <w:rPr>
          <w:rFonts w:ascii="David" w:hAnsi="David" w:hint="cs"/>
          <w:sz w:val="24"/>
          <w:u w:val="single"/>
          <w:rtl/>
        </w:rPr>
        <w:t>:</w:t>
      </w:r>
      <w:r w:rsidR="002555E2" w:rsidRPr="001E50E7">
        <w:rPr>
          <w:rFonts w:ascii="David" w:hAnsi="David"/>
          <w:sz w:val="24"/>
          <w:u w:val="single"/>
          <w:rtl/>
        </w:rPr>
        <w:t xml:space="preserve"> </w:t>
      </w:r>
      <w:r w:rsidR="00A06720" w:rsidRPr="001E50E7">
        <w:rPr>
          <w:rFonts w:ascii="David" w:hAnsi="David"/>
          <w:sz w:val="24"/>
          <w:u w:val="single"/>
          <w:rtl/>
        </w:rPr>
        <w:t xml:space="preserve"> </w:t>
      </w:r>
      <w:r w:rsidR="001E50E7">
        <w:rPr>
          <w:rFonts w:ascii="David" w:hAnsi="David" w:hint="cs"/>
          <w:sz w:val="24"/>
          <w:u w:val="single"/>
          <w:rtl/>
        </w:rPr>
        <w:t xml:space="preserve"> </w:t>
      </w:r>
      <w:hyperlink r:id="rId8" w:history="1">
        <w:r w:rsidR="001E50E7" w:rsidRPr="00055C63">
          <w:rPr>
            <w:rStyle w:val="Hyperlink"/>
            <w:rFonts w:ascii="David" w:hAnsi="David"/>
            <w:sz w:val="24"/>
          </w:rPr>
          <w:t>frei.ariel@gmail.com</w:t>
        </w:r>
      </w:hyperlink>
      <w:r w:rsidR="001E50E7">
        <w:rPr>
          <w:rFonts w:ascii="David" w:hAnsi="David" w:hint="cs"/>
          <w:sz w:val="24"/>
          <w:u w:val="single"/>
          <w:rtl/>
        </w:rPr>
        <w:t xml:space="preserve"> </w:t>
      </w:r>
    </w:p>
    <w:p w14:paraId="0893BFE6" w14:textId="77777777" w:rsidR="001322BE" w:rsidRPr="001322BE" w:rsidRDefault="001322BE" w:rsidP="001322BE">
      <w:pPr>
        <w:keepLines/>
        <w:contextualSpacing/>
        <w:rPr>
          <w:rFonts w:ascii="David" w:hAnsi="David"/>
          <w:sz w:val="24"/>
          <w:rtl/>
        </w:rPr>
      </w:pPr>
    </w:p>
    <w:p w14:paraId="4999ACD1" w14:textId="16CDD2F3" w:rsidR="00015C46" w:rsidRPr="001C321C" w:rsidRDefault="00E26750" w:rsidP="00B925F6">
      <w:pPr>
        <w:keepLines/>
        <w:contextualSpacing/>
        <w:rPr>
          <w:rFonts w:ascii="David" w:hAnsi="David"/>
          <w:sz w:val="24"/>
          <w:u w:val="single"/>
          <w:rtl/>
        </w:rPr>
      </w:pPr>
      <w:r w:rsidRPr="001C321C">
        <w:rPr>
          <w:rFonts w:ascii="David" w:hAnsi="David"/>
          <w:sz w:val="24"/>
          <w:rtl/>
        </w:rPr>
        <w:t>ח</w:t>
      </w:r>
      <w:r w:rsidR="00015C46" w:rsidRPr="001C321C">
        <w:rPr>
          <w:rFonts w:ascii="David" w:hAnsi="David"/>
          <w:sz w:val="24"/>
          <w:rtl/>
        </w:rPr>
        <w:t xml:space="preserve">.נ., </w:t>
      </w:r>
    </w:p>
    <w:p w14:paraId="1903107A" w14:textId="60532FCD" w:rsidR="00864F6B" w:rsidRPr="00204CD0" w:rsidRDefault="006A5763" w:rsidP="00864F6B">
      <w:pPr>
        <w:tabs>
          <w:tab w:val="left" w:pos="6463"/>
        </w:tabs>
        <w:ind w:right="-851"/>
        <w:rPr>
          <w:b/>
          <w:bCs/>
          <w:rtl/>
        </w:rPr>
      </w:pPr>
      <w:r w:rsidRPr="00204CD0">
        <w:rPr>
          <w:rFonts w:ascii="David" w:hAnsi="David" w:hint="cs"/>
          <w:b/>
          <w:bCs/>
          <w:sz w:val="24"/>
          <w:rtl/>
        </w:rPr>
        <w:t xml:space="preserve">                                    </w:t>
      </w:r>
      <w:r w:rsidR="00464272" w:rsidRPr="00204CD0">
        <w:rPr>
          <w:rFonts w:ascii="David" w:hAnsi="David" w:hint="cs"/>
          <w:b/>
          <w:bCs/>
          <w:sz w:val="24"/>
          <w:rtl/>
        </w:rPr>
        <w:t xml:space="preserve">       </w:t>
      </w:r>
      <w:r w:rsidRPr="00204CD0">
        <w:rPr>
          <w:rFonts w:ascii="David" w:hAnsi="David" w:hint="cs"/>
          <w:b/>
          <w:bCs/>
          <w:sz w:val="24"/>
          <w:rtl/>
        </w:rPr>
        <w:t xml:space="preserve">   </w:t>
      </w:r>
      <w:r w:rsidR="00911BC9" w:rsidRPr="00204CD0">
        <w:rPr>
          <w:rFonts w:hint="cs"/>
          <w:b/>
          <w:bCs/>
          <w:rtl/>
        </w:rPr>
        <w:t xml:space="preserve">          ת"א</w:t>
      </w:r>
      <w:r w:rsidR="003A60E3" w:rsidRPr="00204CD0">
        <w:rPr>
          <w:rFonts w:hint="cs"/>
          <w:b/>
          <w:bCs/>
          <w:rtl/>
        </w:rPr>
        <w:t xml:space="preserve"> </w:t>
      </w:r>
      <w:r w:rsidR="00043E47" w:rsidRPr="00204CD0">
        <w:rPr>
          <w:rFonts w:hint="cs"/>
          <w:b/>
          <w:bCs/>
          <w:sz w:val="24"/>
          <w:rtl/>
        </w:rPr>
        <w:t xml:space="preserve"> </w:t>
      </w:r>
      <w:r w:rsidR="001E50E7" w:rsidRPr="001E50E7">
        <w:rPr>
          <w:b/>
          <w:bCs/>
          <w:sz w:val="24"/>
          <w:rtl/>
        </w:rPr>
        <w:t>34598-01-24</w:t>
      </w:r>
      <w:r w:rsidR="001E50E7">
        <w:rPr>
          <w:rFonts w:hint="cs"/>
          <w:b/>
          <w:bCs/>
          <w:rtl/>
        </w:rPr>
        <w:t xml:space="preserve"> </w:t>
      </w:r>
      <w:r w:rsidR="00911BC9" w:rsidRPr="00831D9C">
        <w:rPr>
          <w:rFonts w:hint="cs"/>
          <w:b/>
          <w:bCs/>
          <w:rtl/>
        </w:rPr>
        <w:t>בביהמ</w:t>
      </w:r>
      <w:r w:rsidR="00911BC9" w:rsidRPr="00204CD0">
        <w:rPr>
          <w:rFonts w:hint="cs"/>
          <w:b/>
          <w:bCs/>
          <w:rtl/>
        </w:rPr>
        <w:t xml:space="preserve">"ש </w:t>
      </w:r>
      <w:r w:rsidR="008B63B0">
        <w:rPr>
          <w:rFonts w:hint="cs"/>
          <w:b/>
          <w:bCs/>
          <w:rtl/>
        </w:rPr>
        <w:t xml:space="preserve">השלום </w:t>
      </w:r>
      <w:r w:rsidR="00656057">
        <w:rPr>
          <w:rFonts w:hint="cs"/>
          <w:b/>
          <w:bCs/>
          <w:rtl/>
        </w:rPr>
        <w:t>ב</w:t>
      </w:r>
      <w:r w:rsidR="001E50E7">
        <w:rPr>
          <w:rFonts w:hint="cs"/>
          <w:b/>
          <w:bCs/>
          <w:rtl/>
        </w:rPr>
        <w:t>כפר סבא</w:t>
      </w:r>
    </w:p>
    <w:p w14:paraId="2293FB8C" w14:textId="69C83EA3" w:rsidR="00911BC9" w:rsidRPr="00656057" w:rsidRDefault="001E50E7" w:rsidP="00864F6B">
      <w:pPr>
        <w:tabs>
          <w:tab w:val="left" w:pos="6463"/>
        </w:tabs>
        <w:ind w:right="-851"/>
        <w:jc w:val="center"/>
        <w:rPr>
          <w:b/>
          <w:bCs/>
          <w:u w:val="single"/>
          <w:rtl/>
        </w:rPr>
      </w:pPr>
      <w:r>
        <w:rPr>
          <w:rFonts w:ascii="David" w:hAnsi="David" w:hint="cs"/>
          <w:b/>
          <w:bCs/>
          <w:kern w:val="2"/>
          <w:sz w:val="24"/>
          <w:u w:val="single"/>
          <w:rtl/>
        </w:rPr>
        <w:t>טייב יואב</w:t>
      </w:r>
      <w:r w:rsidR="00656057" w:rsidRPr="00656057">
        <w:rPr>
          <w:rFonts w:ascii="David" w:hAnsi="David" w:hint="cs"/>
          <w:b/>
          <w:bCs/>
          <w:kern w:val="2"/>
          <w:sz w:val="24"/>
          <w:u w:val="single"/>
          <w:rtl/>
        </w:rPr>
        <w:t xml:space="preserve"> </w:t>
      </w:r>
      <w:r w:rsidR="00F27CF4">
        <w:rPr>
          <w:rFonts w:ascii="David" w:hAnsi="David" w:hint="cs"/>
          <w:b/>
          <w:bCs/>
          <w:kern w:val="2"/>
          <w:sz w:val="24"/>
          <w:u w:val="single"/>
          <w:rtl/>
        </w:rPr>
        <w:t xml:space="preserve">ואח' </w:t>
      </w:r>
      <w:r w:rsidR="00933B8C" w:rsidRPr="00656057">
        <w:rPr>
          <w:rFonts w:hint="cs"/>
          <w:b/>
          <w:bCs/>
          <w:u w:val="single"/>
          <w:rtl/>
        </w:rPr>
        <w:t xml:space="preserve">נ' </w:t>
      </w:r>
      <w:r w:rsidR="00656057" w:rsidRPr="00656057">
        <w:rPr>
          <w:rFonts w:ascii="David" w:hAnsi="David" w:hint="cs"/>
          <w:b/>
          <w:bCs/>
          <w:sz w:val="24"/>
          <w:u w:val="single"/>
          <w:rtl/>
        </w:rPr>
        <w:t>ענבל חברה ל</w:t>
      </w:r>
      <w:r w:rsidR="00F27CF4">
        <w:rPr>
          <w:rFonts w:ascii="David" w:hAnsi="David" w:hint="cs"/>
          <w:b/>
          <w:bCs/>
          <w:sz w:val="24"/>
          <w:u w:val="single"/>
          <w:rtl/>
        </w:rPr>
        <w:t>בי</w:t>
      </w:r>
      <w:r w:rsidR="00656057" w:rsidRPr="00656057">
        <w:rPr>
          <w:rFonts w:ascii="David" w:hAnsi="David" w:hint="cs"/>
          <w:b/>
          <w:bCs/>
          <w:sz w:val="24"/>
          <w:u w:val="single"/>
          <w:rtl/>
        </w:rPr>
        <w:t>טוח בע"מ</w:t>
      </w:r>
    </w:p>
    <w:p w14:paraId="740077E1" w14:textId="2225F3E4" w:rsidR="006A5763" w:rsidRPr="00644078" w:rsidRDefault="006A5763" w:rsidP="00911BC9">
      <w:pPr>
        <w:tabs>
          <w:tab w:val="left" w:pos="6463"/>
        </w:tabs>
        <w:ind w:right="-851"/>
        <w:jc w:val="both"/>
        <w:rPr>
          <w:rFonts w:ascii="David" w:hAnsi="David"/>
          <w:sz w:val="24"/>
          <w:u w:val="single"/>
        </w:rPr>
      </w:pPr>
    </w:p>
    <w:p w14:paraId="4EB63AEE" w14:textId="73853944" w:rsidR="00301C65" w:rsidRDefault="00301C65" w:rsidP="00301C65">
      <w:pPr>
        <w:pStyle w:val="aa"/>
        <w:numPr>
          <w:ilvl w:val="0"/>
          <w:numId w:val="18"/>
        </w:numPr>
        <w:autoSpaceDE w:val="0"/>
        <w:autoSpaceDN w:val="0"/>
        <w:adjustRightInd w:val="0"/>
        <w:spacing w:after="120" w:line="360" w:lineRule="auto"/>
        <w:contextualSpacing/>
        <w:jc w:val="both"/>
        <w:rPr>
          <w:rFonts w:ascii="David" w:hAnsi="Gisha"/>
          <w:sz w:val="24"/>
        </w:rPr>
      </w:pPr>
      <w:r w:rsidRPr="002A4250">
        <w:rPr>
          <w:rFonts w:ascii="David" w:hAnsi="Gisha" w:hint="cs"/>
          <w:sz w:val="24"/>
          <w:rtl/>
        </w:rPr>
        <w:t xml:space="preserve">משרדנו מייצג את </w:t>
      </w:r>
      <w:r>
        <w:rPr>
          <w:rFonts w:ascii="David" w:hAnsi="Gisha" w:hint="cs"/>
          <w:sz w:val="24"/>
          <w:rtl/>
        </w:rPr>
        <w:t>הנתבעת</w:t>
      </w:r>
      <w:r w:rsidR="0013073B">
        <w:rPr>
          <w:rFonts w:ascii="David" w:hAnsi="Gisha" w:hint="cs"/>
          <w:sz w:val="24"/>
          <w:rtl/>
        </w:rPr>
        <w:t xml:space="preserve"> </w:t>
      </w:r>
      <w:r w:rsidRPr="002A4250">
        <w:rPr>
          <w:rFonts w:ascii="David" w:hAnsi="Gisha" w:hint="cs"/>
          <w:sz w:val="24"/>
          <w:rtl/>
        </w:rPr>
        <w:t xml:space="preserve">בתיק שבנדון. </w:t>
      </w:r>
    </w:p>
    <w:p w14:paraId="3FFF8FDB" w14:textId="77777777" w:rsidR="00301C65" w:rsidRDefault="00301C65" w:rsidP="00301C65">
      <w:pPr>
        <w:numPr>
          <w:ilvl w:val="0"/>
          <w:numId w:val="18"/>
        </w:numPr>
        <w:spacing w:line="360" w:lineRule="auto"/>
        <w:ind w:right="567"/>
        <w:jc w:val="both"/>
        <w:rPr>
          <w:rFonts w:ascii="David" w:hAnsi="David"/>
          <w:sz w:val="24"/>
        </w:rPr>
      </w:pPr>
      <w:r w:rsidRPr="001C321C">
        <w:rPr>
          <w:rFonts w:ascii="David" w:hAnsi="David"/>
          <w:sz w:val="24"/>
          <w:rtl/>
        </w:rPr>
        <w:t>בהתאם לתקנה 57 לתקנות סדר הדין האזרחי תשע"ט-2018 אודה לקבלת תצהיר</w:t>
      </w:r>
      <w:r>
        <w:rPr>
          <w:rFonts w:ascii="David" w:hAnsi="David" w:hint="cs"/>
          <w:sz w:val="24"/>
          <w:rtl/>
        </w:rPr>
        <w:t xml:space="preserve"> </w:t>
      </w:r>
      <w:r w:rsidRPr="001C321C">
        <w:rPr>
          <w:rFonts w:ascii="David" w:hAnsi="David"/>
          <w:sz w:val="24"/>
          <w:rtl/>
        </w:rPr>
        <w:t>גילוי מסמכים.</w:t>
      </w:r>
    </w:p>
    <w:p w14:paraId="6A64410C" w14:textId="0BEACFB4" w:rsidR="00F27CF4" w:rsidRDefault="00301C65" w:rsidP="00F27CF4">
      <w:pPr>
        <w:numPr>
          <w:ilvl w:val="0"/>
          <w:numId w:val="18"/>
        </w:numPr>
        <w:spacing w:line="360" w:lineRule="auto"/>
        <w:ind w:right="567"/>
        <w:jc w:val="both"/>
        <w:rPr>
          <w:rFonts w:ascii="David" w:hAnsi="David"/>
          <w:sz w:val="24"/>
        </w:rPr>
      </w:pPr>
      <w:r>
        <w:rPr>
          <w:rFonts w:ascii="David" w:hAnsi="David" w:hint="cs"/>
          <w:sz w:val="24"/>
          <w:rtl/>
        </w:rPr>
        <w:t xml:space="preserve">כמו כן, </w:t>
      </w:r>
      <w:r w:rsidRPr="00412AE8">
        <w:rPr>
          <w:rFonts w:ascii="David" w:hAnsi="David"/>
          <w:sz w:val="24"/>
          <w:rtl/>
        </w:rPr>
        <w:t>בהתאם לתקנה 17 לתקנות סדר הדין האזרחי תשע"ט-2018 אודה לקבלת תצהיר תשובות</w:t>
      </w:r>
      <w:r w:rsidRPr="00412AE8">
        <w:rPr>
          <w:rFonts w:ascii="David" w:hAnsi="David" w:hint="cs"/>
          <w:sz w:val="24"/>
          <w:rtl/>
        </w:rPr>
        <w:t xml:space="preserve"> </w:t>
      </w:r>
      <w:r w:rsidRPr="00412AE8">
        <w:rPr>
          <w:rFonts w:ascii="David" w:hAnsi="David"/>
          <w:sz w:val="24"/>
          <w:rtl/>
        </w:rPr>
        <w:t>לשאלון המצ"ב</w:t>
      </w:r>
      <w:r>
        <w:rPr>
          <w:rFonts w:ascii="David" w:hAnsi="David" w:hint="cs"/>
          <w:sz w:val="24"/>
          <w:rtl/>
        </w:rPr>
        <w:t>.</w:t>
      </w:r>
    </w:p>
    <w:p w14:paraId="00C8C08D" w14:textId="4E2C3B6E" w:rsidR="00301C65" w:rsidRDefault="00301C65" w:rsidP="00301C65">
      <w:pPr>
        <w:numPr>
          <w:ilvl w:val="0"/>
          <w:numId w:val="18"/>
        </w:numPr>
        <w:spacing w:line="360" w:lineRule="auto"/>
        <w:ind w:right="567"/>
        <w:jc w:val="both"/>
        <w:rPr>
          <w:rFonts w:ascii="David" w:hAnsi="David"/>
          <w:sz w:val="24"/>
        </w:rPr>
      </w:pPr>
      <w:r>
        <w:rPr>
          <w:rFonts w:ascii="David" w:hAnsi="David" w:hint="cs"/>
          <w:sz w:val="24"/>
          <w:rtl/>
        </w:rPr>
        <w:t xml:space="preserve">כמו כן, אודה לקבלת </w:t>
      </w:r>
      <w:r w:rsidR="0013073B">
        <w:rPr>
          <w:rFonts w:ascii="David" w:hAnsi="David" w:hint="cs"/>
          <w:sz w:val="24"/>
          <w:rtl/>
        </w:rPr>
        <w:t>תצהיר בריאות.</w:t>
      </w:r>
    </w:p>
    <w:p w14:paraId="4402EAC1" w14:textId="16FDC284" w:rsidR="009D7B2E" w:rsidRPr="00301C65" w:rsidRDefault="009D7B2E" w:rsidP="00EF1EFB">
      <w:pPr>
        <w:pStyle w:val="aa"/>
        <w:autoSpaceDE w:val="0"/>
        <w:autoSpaceDN w:val="0"/>
        <w:adjustRightInd w:val="0"/>
        <w:spacing w:after="120" w:line="360" w:lineRule="auto"/>
        <w:ind w:left="360"/>
        <w:contextualSpacing/>
        <w:jc w:val="both"/>
        <w:rPr>
          <w:rFonts w:ascii="David" w:hAnsi="David"/>
          <w:sz w:val="24"/>
        </w:rPr>
      </w:pPr>
    </w:p>
    <w:p w14:paraId="378193F8" w14:textId="77777777" w:rsidR="00050C98" w:rsidRPr="005D46F2" w:rsidRDefault="00050C98" w:rsidP="003B7BC1">
      <w:pPr>
        <w:pStyle w:val="aa"/>
        <w:autoSpaceDE w:val="0"/>
        <w:autoSpaceDN w:val="0"/>
        <w:adjustRightInd w:val="0"/>
        <w:spacing w:after="120" w:line="360" w:lineRule="auto"/>
        <w:ind w:left="360"/>
        <w:contextualSpacing/>
        <w:jc w:val="both"/>
        <w:rPr>
          <w:rFonts w:ascii="David" w:hAnsi="David"/>
          <w:sz w:val="24"/>
        </w:rPr>
      </w:pPr>
    </w:p>
    <w:p w14:paraId="001E5746" w14:textId="77777777" w:rsidR="008E02C2" w:rsidRPr="00D7605B" w:rsidRDefault="008E02C2" w:rsidP="001010E1">
      <w:pPr>
        <w:spacing w:line="360" w:lineRule="auto"/>
        <w:ind w:left="567"/>
        <w:jc w:val="center"/>
        <w:rPr>
          <w:rFonts w:ascii="David" w:hAnsi="David"/>
          <w:sz w:val="24"/>
          <w:rtl/>
        </w:rPr>
      </w:pPr>
    </w:p>
    <w:p w14:paraId="6138C2A5" w14:textId="77151D9F" w:rsidR="00A83490" w:rsidRPr="001C321C" w:rsidRDefault="00A83490" w:rsidP="00700157">
      <w:pPr>
        <w:spacing w:line="360" w:lineRule="auto"/>
        <w:ind w:left="567"/>
        <w:jc w:val="right"/>
        <w:rPr>
          <w:rFonts w:ascii="David" w:hAnsi="David"/>
          <w:sz w:val="24"/>
        </w:rPr>
      </w:pPr>
      <w:r w:rsidRPr="001C321C">
        <w:rPr>
          <w:rFonts w:ascii="David" w:hAnsi="David"/>
          <w:sz w:val="24"/>
          <w:rtl/>
        </w:rPr>
        <w:t xml:space="preserve">     בכבוד רב ובברכה, </w:t>
      </w:r>
    </w:p>
    <w:p w14:paraId="12940339" w14:textId="0B3897B0" w:rsidR="00C04149" w:rsidRPr="001C321C" w:rsidRDefault="00415B63" w:rsidP="00D14308">
      <w:pPr>
        <w:spacing w:line="360" w:lineRule="auto"/>
        <w:ind w:left="567"/>
        <w:jc w:val="right"/>
        <w:rPr>
          <w:rFonts w:ascii="David" w:hAnsi="David"/>
          <w:sz w:val="24"/>
          <w:rtl/>
        </w:rPr>
      </w:pPr>
      <w:r>
        <w:rPr>
          <w:rFonts w:ascii="David" w:hAnsi="David" w:hint="cs"/>
          <w:sz w:val="24"/>
          <w:rtl/>
        </w:rPr>
        <w:t>יפעת פנקס פוליטי</w:t>
      </w:r>
      <w:r w:rsidR="005D4B2A">
        <w:rPr>
          <w:rFonts w:ascii="David" w:hAnsi="David" w:hint="cs"/>
          <w:sz w:val="24"/>
          <w:rtl/>
        </w:rPr>
        <w:t>,</w:t>
      </w:r>
      <w:r w:rsidR="00A3599C">
        <w:rPr>
          <w:rFonts w:ascii="David" w:hAnsi="David" w:hint="cs"/>
          <w:sz w:val="24"/>
          <w:rtl/>
        </w:rPr>
        <w:t xml:space="preserve"> עו"ד </w:t>
      </w:r>
    </w:p>
    <w:p w14:paraId="65587B46" w14:textId="77777777" w:rsidR="003471DF" w:rsidRPr="001C321C" w:rsidRDefault="003471DF" w:rsidP="00D14308">
      <w:pPr>
        <w:spacing w:line="360" w:lineRule="auto"/>
        <w:ind w:left="567"/>
        <w:jc w:val="right"/>
        <w:rPr>
          <w:rFonts w:ascii="David" w:hAnsi="David"/>
          <w:sz w:val="24"/>
          <w:rtl/>
        </w:rPr>
      </w:pPr>
    </w:p>
    <w:p w14:paraId="5ACAE63F" w14:textId="77777777" w:rsidR="008321C8" w:rsidRPr="001C321C" w:rsidRDefault="008321C8" w:rsidP="00483CDD">
      <w:pPr>
        <w:spacing w:line="360" w:lineRule="auto"/>
        <w:ind w:left="567"/>
        <w:jc w:val="right"/>
        <w:rPr>
          <w:rFonts w:ascii="David" w:hAnsi="David"/>
          <w:sz w:val="24"/>
          <w:rtl/>
        </w:rPr>
      </w:pPr>
    </w:p>
    <w:p w14:paraId="6FF58DC4" w14:textId="5C1D96C3" w:rsidR="008321C8" w:rsidRDefault="008321C8" w:rsidP="00483CDD">
      <w:pPr>
        <w:spacing w:line="360" w:lineRule="auto"/>
        <w:ind w:left="567"/>
        <w:jc w:val="right"/>
        <w:rPr>
          <w:rFonts w:ascii="David" w:hAnsi="David"/>
          <w:sz w:val="24"/>
          <w:rtl/>
        </w:rPr>
      </w:pPr>
    </w:p>
    <w:p w14:paraId="5BB672E3" w14:textId="77777777" w:rsidR="00F27607" w:rsidRDefault="00F27607" w:rsidP="00483CDD">
      <w:pPr>
        <w:spacing w:line="360" w:lineRule="auto"/>
        <w:ind w:left="567"/>
        <w:jc w:val="right"/>
        <w:rPr>
          <w:rFonts w:ascii="David" w:hAnsi="David"/>
          <w:sz w:val="24"/>
          <w:rtl/>
        </w:rPr>
      </w:pPr>
    </w:p>
    <w:p w14:paraId="33413771" w14:textId="77777777" w:rsidR="004811CB" w:rsidRDefault="004811CB" w:rsidP="00483CDD">
      <w:pPr>
        <w:spacing w:line="360" w:lineRule="auto"/>
        <w:ind w:left="567"/>
        <w:jc w:val="right"/>
        <w:rPr>
          <w:rFonts w:ascii="David" w:hAnsi="David"/>
          <w:sz w:val="24"/>
          <w:rtl/>
        </w:rPr>
      </w:pPr>
    </w:p>
    <w:p w14:paraId="1C8F321F" w14:textId="77777777" w:rsidR="00065355" w:rsidRDefault="00065355" w:rsidP="00483CDD">
      <w:pPr>
        <w:spacing w:line="360" w:lineRule="auto"/>
        <w:ind w:left="567"/>
        <w:jc w:val="right"/>
        <w:rPr>
          <w:rFonts w:ascii="David" w:hAnsi="David"/>
          <w:sz w:val="24"/>
          <w:rtl/>
        </w:rPr>
      </w:pPr>
    </w:p>
    <w:p w14:paraId="05B42164" w14:textId="77777777" w:rsidR="003E736C" w:rsidRDefault="003E736C" w:rsidP="00483CDD">
      <w:pPr>
        <w:spacing w:line="360" w:lineRule="auto"/>
        <w:ind w:left="567"/>
        <w:jc w:val="right"/>
        <w:rPr>
          <w:rFonts w:ascii="David" w:hAnsi="David"/>
          <w:sz w:val="24"/>
          <w:rtl/>
        </w:rPr>
      </w:pPr>
    </w:p>
    <w:p w14:paraId="7D2C7F93" w14:textId="77777777" w:rsidR="001E50E7" w:rsidRDefault="001E50E7" w:rsidP="00483CDD">
      <w:pPr>
        <w:spacing w:line="360" w:lineRule="auto"/>
        <w:ind w:left="567"/>
        <w:jc w:val="right"/>
        <w:rPr>
          <w:rFonts w:ascii="David" w:hAnsi="David"/>
          <w:sz w:val="24"/>
          <w:rtl/>
        </w:rPr>
      </w:pPr>
    </w:p>
    <w:p w14:paraId="0BFF150B" w14:textId="77777777" w:rsidR="001E50E7" w:rsidRDefault="001E50E7" w:rsidP="00483CDD">
      <w:pPr>
        <w:spacing w:line="360" w:lineRule="auto"/>
        <w:ind w:left="567"/>
        <w:jc w:val="right"/>
        <w:rPr>
          <w:rFonts w:ascii="David" w:hAnsi="David"/>
          <w:sz w:val="24"/>
          <w:rtl/>
        </w:rPr>
      </w:pPr>
    </w:p>
    <w:p w14:paraId="48334441" w14:textId="77777777" w:rsidR="00B503DC" w:rsidRPr="00E67701" w:rsidRDefault="00B503DC" w:rsidP="00B503DC">
      <w:pPr>
        <w:spacing w:line="360" w:lineRule="auto"/>
        <w:jc w:val="center"/>
        <w:rPr>
          <w:rFonts w:ascii="David" w:hAnsi="David"/>
          <w:b/>
          <w:bCs/>
          <w:sz w:val="24"/>
          <w:u w:val="single"/>
          <w:rtl/>
        </w:rPr>
      </w:pPr>
      <w:r w:rsidRPr="00E67701">
        <w:rPr>
          <w:rFonts w:ascii="David" w:hAnsi="David"/>
          <w:b/>
          <w:bCs/>
          <w:sz w:val="24"/>
          <w:u w:val="single"/>
          <w:rtl/>
        </w:rPr>
        <w:lastRenderedPageBreak/>
        <w:t>שאלון נזקי גוף</w:t>
      </w:r>
    </w:p>
    <w:p w14:paraId="71CE4575" w14:textId="77777777" w:rsidR="00B503DC" w:rsidRPr="00E67701" w:rsidRDefault="00B503DC" w:rsidP="00B503DC">
      <w:pPr>
        <w:spacing w:line="360" w:lineRule="auto"/>
        <w:rPr>
          <w:rFonts w:ascii="David" w:hAnsi="David"/>
          <w:b/>
          <w:bCs/>
          <w:sz w:val="24"/>
          <w:u w:val="single"/>
          <w:rtl/>
        </w:rPr>
      </w:pPr>
      <w:r>
        <w:rPr>
          <w:rFonts w:ascii="David" w:hAnsi="David" w:hint="cs"/>
          <w:b/>
          <w:bCs/>
          <w:sz w:val="24"/>
          <w:u w:val="single"/>
          <w:rtl/>
        </w:rPr>
        <w:t xml:space="preserve">אנא ענה בתצהיר לשאלות הבאות: </w:t>
      </w:r>
    </w:p>
    <w:p w14:paraId="114B7D29" w14:textId="77777777" w:rsidR="00B503DC" w:rsidRDefault="00B503DC" w:rsidP="00B503DC">
      <w:pPr>
        <w:pStyle w:val="aa"/>
        <w:numPr>
          <w:ilvl w:val="0"/>
          <w:numId w:val="19"/>
        </w:numPr>
        <w:spacing w:after="200" w:line="360" w:lineRule="auto"/>
        <w:contextualSpacing/>
        <w:jc w:val="both"/>
        <w:rPr>
          <w:rFonts w:ascii="David" w:hAnsi="David"/>
          <w:sz w:val="24"/>
        </w:rPr>
      </w:pPr>
      <w:r>
        <w:rPr>
          <w:rFonts w:ascii="David" w:hAnsi="David" w:hint="cs"/>
          <w:sz w:val="24"/>
          <w:rtl/>
        </w:rPr>
        <w:t>שם, תז, כתובת, מצב משפחתי.</w:t>
      </w:r>
    </w:p>
    <w:p w14:paraId="37B9E871" w14:textId="77777777" w:rsidR="000753A8" w:rsidRDefault="00B503DC" w:rsidP="00B503DC">
      <w:pPr>
        <w:pStyle w:val="aa"/>
        <w:numPr>
          <w:ilvl w:val="0"/>
          <w:numId w:val="19"/>
        </w:numPr>
        <w:spacing w:after="200" w:line="360" w:lineRule="auto"/>
        <w:contextualSpacing/>
        <w:jc w:val="both"/>
        <w:rPr>
          <w:rFonts w:ascii="David" w:hAnsi="David"/>
          <w:sz w:val="24"/>
        </w:rPr>
      </w:pPr>
      <w:r w:rsidRPr="00E67701">
        <w:rPr>
          <w:rFonts w:ascii="David" w:hAnsi="David"/>
          <w:sz w:val="24"/>
          <w:rtl/>
        </w:rPr>
        <w:t xml:space="preserve">אנא </w:t>
      </w:r>
      <w:r>
        <w:rPr>
          <w:rFonts w:ascii="David" w:hAnsi="David"/>
          <w:sz w:val="24"/>
          <w:rtl/>
        </w:rPr>
        <w:t>פרט</w:t>
      </w:r>
      <w:r w:rsidRPr="00E67701">
        <w:rPr>
          <w:rFonts w:ascii="David" w:hAnsi="David"/>
          <w:sz w:val="24"/>
          <w:rtl/>
        </w:rPr>
        <w:t xml:space="preserve"> </w:t>
      </w:r>
      <w:r w:rsidR="000753A8">
        <w:rPr>
          <w:rFonts w:ascii="David" w:hAnsi="David" w:hint="cs"/>
          <w:sz w:val="24"/>
          <w:rtl/>
        </w:rPr>
        <w:t>את נסיבות התאונה נשואת התביעה וכן את נסיבות תאונת הדרכים לרבות תאריכים ומועדים, נסיבות מדויקות ועדים .</w:t>
      </w:r>
    </w:p>
    <w:p w14:paraId="7904171A" w14:textId="06DAF8F1" w:rsidR="000753A8" w:rsidRDefault="000753A8" w:rsidP="00B503DC">
      <w:pPr>
        <w:pStyle w:val="aa"/>
        <w:numPr>
          <w:ilvl w:val="0"/>
          <w:numId w:val="19"/>
        </w:numPr>
        <w:spacing w:after="200" w:line="360" w:lineRule="auto"/>
        <w:contextualSpacing/>
        <w:jc w:val="both"/>
        <w:rPr>
          <w:rFonts w:ascii="David" w:hAnsi="David"/>
          <w:sz w:val="24"/>
        </w:rPr>
      </w:pPr>
      <w:r>
        <w:rPr>
          <w:rFonts w:ascii="David" w:hAnsi="David" w:hint="cs"/>
          <w:sz w:val="24"/>
          <w:rtl/>
        </w:rPr>
        <w:t xml:space="preserve">מה היה מצבך הבריאותי לפני תאונת הדרכים ולפני התאונה נשואת התביעה? אנא פרט לרבות תאונות ומחלות קודמות. </w:t>
      </w:r>
    </w:p>
    <w:p w14:paraId="5CE51AA9" w14:textId="408BB42E" w:rsidR="00B503DC" w:rsidRDefault="00B503DC" w:rsidP="00B503DC">
      <w:pPr>
        <w:pStyle w:val="aa"/>
        <w:numPr>
          <w:ilvl w:val="0"/>
          <w:numId w:val="19"/>
        </w:numPr>
        <w:spacing w:after="200" w:line="360" w:lineRule="auto"/>
        <w:contextualSpacing/>
        <w:jc w:val="both"/>
        <w:rPr>
          <w:rFonts w:ascii="David" w:hAnsi="David"/>
          <w:sz w:val="24"/>
        </w:rPr>
      </w:pPr>
      <w:r>
        <w:rPr>
          <w:rFonts w:ascii="David" w:hAnsi="David" w:hint="cs"/>
          <w:sz w:val="24"/>
          <w:rtl/>
        </w:rPr>
        <w:t>אנא פרט מלוא הטיפולים, הרפואיים, פרה רפואיים ואלטרנטיביים, שקיבלת לאחר תאונ</w:t>
      </w:r>
      <w:r w:rsidR="000753A8">
        <w:rPr>
          <w:rFonts w:ascii="David" w:hAnsi="David" w:hint="cs"/>
          <w:sz w:val="24"/>
          <w:rtl/>
        </w:rPr>
        <w:t>ת הדרכים</w:t>
      </w:r>
      <w:r>
        <w:rPr>
          <w:rFonts w:ascii="David" w:hAnsi="David" w:hint="cs"/>
          <w:sz w:val="24"/>
          <w:rtl/>
        </w:rPr>
        <w:t xml:space="preserve"> </w:t>
      </w:r>
      <w:r w:rsidR="000753A8">
        <w:rPr>
          <w:rFonts w:ascii="David" w:hAnsi="David" w:hint="cs"/>
          <w:sz w:val="24"/>
          <w:rtl/>
        </w:rPr>
        <w:t xml:space="preserve">ולאחר התאונה נשואת התביעה </w:t>
      </w:r>
      <w:r>
        <w:rPr>
          <w:rFonts w:ascii="David" w:hAnsi="David" w:hint="cs"/>
          <w:sz w:val="24"/>
          <w:rtl/>
        </w:rPr>
        <w:t>ובעקבותיה.</w:t>
      </w:r>
    </w:p>
    <w:p w14:paraId="5C3CB749" w14:textId="7FA51409" w:rsidR="00B503DC" w:rsidRDefault="00B503DC" w:rsidP="00B503DC">
      <w:pPr>
        <w:pStyle w:val="aa"/>
        <w:numPr>
          <w:ilvl w:val="0"/>
          <w:numId w:val="19"/>
        </w:numPr>
        <w:spacing w:after="200" w:line="360" w:lineRule="auto"/>
        <w:contextualSpacing/>
        <w:jc w:val="both"/>
        <w:rPr>
          <w:rFonts w:ascii="David" w:hAnsi="David"/>
          <w:sz w:val="24"/>
        </w:rPr>
      </w:pPr>
      <w:r>
        <w:rPr>
          <w:rFonts w:ascii="David" w:hAnsi="David" w:hint="cs"/>
          <w:sz w:val="24"/>
          <w:rtl/>
        </w:rPr>
        <w:t>אנא פרט את מלוא ההוצאות שנגרמו לך לאחר תאונ</w:t>
      </w:r>
      <w:r w:rsidR="000753A8">
        <w:rPr>
          <w:rFonts w:ascii="David" w:hAnsi="David" w:hint="cs"/>
          <w:sz w:val="24"/>
          <w:rtl/>
        </w:rPr>
        <w:t>ת הדרכים ולאחר התאונה נשואת התביעה</w:t>
      </w:r>
      <w:r>
        <w:rPr>
          <w:rFonts w:ascii="David" w:hAnsi="David" w:hint="cs"/>
          <w:sz w:val="24"/>
          <w:rtl/>
        </w:rPr>
        <w:t xml:space="preserve"> ובעקבותיה</w:t>
      </w:r>
      <w:r w:rsidR="000753A8">
        <w:rPr>
          <w:rFonts w:ascii="David" w:hAnsi="David" w:hint="cs"/>
          <w:sz w:val="24"/>
          <w:rtl/>
        </w:rPr>
        <w:t>ן</w:t>
      </w:r>
      <w:r>
        <w:rPr>
          <w:rFonts w:ascii="David" w:hAnsi="David" w:hint="cs"/>
          <w:sz w:val="24"/>
          <w:rtl/>
        </w:rPr>
        <w:t>.</w:t>
      </w:r>
    </w:p>
    <w:p w14:paraId="205048F5" w14:textId="6FFE16FE" w:rsidR="00B503DC" w:rsidRDefault="00B503DC" w:rsidP="00B503DC">
      <w:pPr>
        <w:pStyle w:val="aa"/>
        <w:numPr>
          <w:ilvl w:val="0"/>
          <w:numId w:val="19"/>
        </w:numPr>
        <w:spacing w:after="200" w:line="360" w:lineRule="auto"/>
        <w:contextualSpacing/>
        <w:jc w:val="both"/>
        <w:rPr>
          <w:rFonts w:ascii="David" w:hAnsi="David"/>
          <w:sz w:val="24"/>
        </w:rPr>
      </w:pPr>
      <w:r>
        <w:rPr>
          <w:rFonts w:ascii="David" w:hAnsi="David" w:hint="cs"/>
          <w:sz w:val="24"/>
          <w:rtl/>
        </w:rPr>
        <w:t>אנא פרט האם היו לך תאונות נוספות פרט לתאונ</w:t>
      </w:r>
      <w:r w:rsidR="000753A8">
        <w:rPr>
          <w:rFonts w:ascii="David" w:hAnsi="David" w:hint="cs"/>
          <w:sz w:val="24"/>
          <w:rtl/>
        </w:rPr>
        <w:t>ה נשואת התביעה ולתאונת הדרכים</w:t>
      </w:r>
      <w:r>
        <w:rPr>
          <w:rFonts w:ascii="David" w:hAnsi="David" w:hint="cs"/>
          <w:sz w:val="24"/>
          <w:rtl/>
        </w:rPr>
        <w:t>, לפניה</w:t>
      </w:r>
      <w:r w:rsidR="000753A8">
        <w:rPr>
          <w:rFonts w:ascii="David" w:hAnsi="David" w:hint="cs"/>
          <w:sz w:val="24"/>
          <w:rtl/>
        </w:rPr>
        <w:t>ן</w:t>
      </w:r>
      <w:r>
        <w:rPr>
          <w:rFonts w:ascii="David" w:hAnsi="David" w:hint="cs"/>
          <w:sz w:val="24"/>
          <w:rtl/>
        </w:rPr>
        <w:t xml:space="preserve"> או אחריה</w:t>
      </w:r>
      <w:r w:rsidR="000753A8">
        <w:rPr>
          <w:rFonts w:ascii="David" w:hAnsi="David" w:hint="cs"/>
          <w:sz w:val="24"/>
          <w:rtl/>
        </w:rPr>
        <w:t>ן</w:t>
      </w:r>
      <w:r>
        <w:rPr>
          <w:rFonts w:ascii="David" w:hAnsi="David" w:hint="cs"/>
          <w:sz w:val="24"/>
          <w:rtl/>
        </w:rPr>
        <w:t>?</w:t>
      </w:r>
    </w:p>
    <w:p w14:paraId="430BA5E3" w14:textId="11AE6842" w:rsidR="00B503DC" w:rsidRDefault="00B503DC" w:rsidP="00B503DC">
      <w:pPr>
        <w:pStyle w:val="aa"/>
        <w:numPr>
          <w:ilvl w:val="0"/>
          <w:numId w:val="19"/>
        </w:numPr>
        <w:spacing w:after="200" w:line="360" w:lineRule="auto"/>
        <w:contextualSpacing/>
        <w:jc w:val="both"/>
        <w:rPr>
          <w:rFonts w:ascii="David" w:hAnsi="David"/>
          <w:sz w:val="24"/>
        </w:rPr>
      </w:pPr>
      <w:r>
        <w:rPr>
          <w:rFonts w:ascii="David" w:hAnsi="David" w:hint="cs"/>
          <w:sz w:val="24"/>
          <w:rtl/>
        </w:rPr>
        <w:t xml:space="preserve">האם הגשת תביעה לגורם כלשהו בגין </w:t>
      </w:r>
      <w:r w:rsidR="000753A8">
        <w:rPr>
          <w:rFonts w:ascii="David" w:hAnsi="David" w:hint="cs"/>
          <w:sz w:val="24"/>
          <w:rtl/>
        </w:rPr>
        <w:t>תאונת הדרכים ובגין התאונה נשואת התביעה</w:t>
      </w:r>
      <w:r>
        <w:rPr>
          <w:rFonts w:ascii="David" w:hAnsi="David" w:hint="cs"/>
          <w:sz w:val="24"/>
          <w:rtl/>
        </w:rPr>
        <w:t>? אנא פרט כל הגורמים להם הוגשה תביעה ו/או נעשתה פנייה בקשר לתאונ</w:t>
      </w:r>
      <w:r w:rsidR="000753A8">
        <w:rPr>
          <w:rFonts w:ascii="David" w:hAnsi="David" w:hint="cs"/>
          <w:sz w:val="24"/>
          <w:rtl/>
        </w:rPr>
        <w:t>ות</w:t>
      </w:r>
      <w:r>
        <w:rPr>
          <w:rFonts w:ascii="David" w:hAnsi="David" w:hint="cs"/>
          <w:sz w:val="24"/>
          <w:rtl/>
        </w:rPr>
        <w:t>, החלטות הגורמים ותגמולים שהתקבלו מגורמים אלו.</w:t>
      </w:r>
    </w:p>
    <w:p w14:paraId="30E7C8DC" w14:textId="7E93715A" w:rsidR="00B503DC" w:rsidRDefault="00B503DC" w:rsidP="00B503DC">
      <w:pPr>
        <w:pStyle w:val="aa"/>
        <w:numPr>
          <w:ilvl w:val="0"/>
          <w:numId w:val="19"/>
        </w:numPr>
        <w:spacing w:after="200" w:line="360" w:lineRule="auto"/>
        <w:contextualSpacing/>
        <w:jc w:val="both"/>
        <w:rPr>
          <w:rFonts w:ascii="David" w:hAnsi="David"/>
          <w:sz w:val="24"/>
        </w:rPr>
      </w:pPr>
      <w:r>
        <w:rPr>
          <w:rFonts w:ascii="David" w:hAnsi="David" w:hint="cs"/>
          <w:sz w:val="24"/>
          <w:rtl/>
        </w:rPr>
        <w:t xml:space="preserve">האם פנית למוסד לביטוח לאומי בגין </w:t>
      </w:r>
      <w:r w:rsidR="000753A8">
        <w:rPr>
          <w:rFonts w:ascii="David" w:hAnsi="David" w:hint="cs"/>
          <w:sz w:val="24"/>
          <w:rtl/>
        </w:rPr>
        <w:t xml:space="preserve"> תאונת הדרכים ובגין התאונה נשואת התביעה</w:t>
      </w:r>
      <w:r>
        <w:rPr>
          <w:rFonts w:ascii="David" w:hAnsi="David" w:hint="cs"/>
          <w:sz w:val="24"/>
          <w:rtl/>
        </w:rPr>
        <w:t>? אנא פרט פנייתך, הנכות שנקבעה אם בכלל, היכן עומדת פנייתך והתגמולים ששולמו לך בגין התאונ</w:t>
      </w:r>
      <w:r w:rsidR="000753A8">
        <w:rPr>
          <w:rFonts w:ascii="David" w:hAnsi="David" w:hint="cs"/>
          <w:sz w:val="24"/>
          <w:rtl/>
        </w:rPr>
        <w:t>ות</w:t>
      </w:r>
      <w:r>
        <w:rPr>
          <w:rFonts w:ascii="David" w:hAnsi="David" w:hint="cs"/>
          <w:sz w:val="24"/>
          <w:rtl/>
        </w:rPr>
        <w:t>.</w:t>
      </w:r>
    </w:p>
    <w:p w14:paraId="47118021" w14:textId="69D24BEE" w:rsidR="00B503DC" w:rsidRDefault="00B503DC" w:rsidP="00B503DC">
      <w:pPr>
        <w:pStyle w:val="aa"/>
        <w:numPr>
          <w:ilvl w:val="0"/>
          <w:numId w:val="19"/>
        </w:numPr>
        <w:spacing w:after="200" w:line="360" w:lineRule="auto"/>
        <w:contextualSpacing/>
        <w:jc w:val="both"/>
        <w:rPr>
          <w:rFonts w:ascii="David" w:hAnsi="David"/>
          <w:sz w:val="24"/>
        </w:rPr>
      </w:pPr>
      <w:r>
        <w:rPr>
          <w:rFonts w:ascii="David" w:hAnsi="David" w:hint="cs"/>
          <w:sz w:val="24"/>
          <w:rtl/>
        </w:rPr>
        <w:t>אילו טיפולים רפואיים אתה מקבל היום בעקבות</w:t>
      </w:r>
      <w:r w:rsidR="000753A8">
        <w:rPr>
          <w:rFonts w:ascii="David" w:hAnsi="David" w:hint="cs"/>
          <w:sz w:val="24"/>
          <w:rtl/>
        </w:rPr>
        <w:t xml:space="preserve"> תאונת הדרכים ואילו טיפולים בגין התאונה נשואת התביעה?</w:t>
      </w:r>
      <w:r>
        <w:rPr>
          <w:rFonts w:ascii="David" w:hAnsi="David" w:hint="cs"/>
          <w:sz w:val="24"/>
          <w:rtl/>
        </w:rPr>
        <w:t xml:space="preserve"> אנא פרט רופאים ומוסדות.</w:t>
      </w:r>
    </w:p>
    <w:p w14:paraId="056D5486" w14:textId="54FA239A" w:rsidR="00B503DC" w:rsidRDefault="00B503DC" w:rsidP="00B503DC">
      <w:pPr>
        <w:pStyle w:val="aa"/>
        <w:numPr>
          <w:ilvl w:val="0"/>
          <w:numId w:val="19"/>
        </w:numPr>
        <w:spacing w:after="200" w:line="360" w:lineRule="auto"/>
        <w:contextualSpacing/>
        <w:jc w:val="both"/>
        <w:rPr>
          <w:rFonts w:ascii="David" w:hAnsi="David"/>
          <w:sz w:val="24"/>
        </w:rPr>
      </w:pPr>
      <w:r w:rsidRPr="00E67701">
        <w:rPr>
          <w:rFonts w:ascii="David" w:hAnsi="David" w:hint="cs"/>
          <w:sz w:val="24"/>
          <w:rtl/>
        </w:rPr>
        <w:t>האם</w:t>
      </w:r>
      <w:r>
        <w:rPr>
          <w:rFonts w:ascii="David" w:hAnsi="David" w:hint="cs"/>
          <w:sz w:val="24"/>
          <w:rtl/>
        </w:rPr>
        <w:t xml:space="preserve"> סבלת ממגבלות כלשהן או נקבעה לך נכות לפני התאונ</w:t>
      </w:r>
      <w:r w:rsidR="000753A8">
        <w:rPr>
          <w:rFonts w:ascii="David" w:hAnsi="David" w:hint="cs"/>
          <w:sz w:val="24"/>
          <w:rtl/>
        </w:rPr>
        <w:t>ות</w:t>
      </w:r>
      <w:r>
        <w:rPr>
          <w:rFonts w:ascii="David" w:hAnsi="David" w:hint="cs"/>
          <w:sz w:val="24"/>
          <w:rtl/>
        </w:rPr>
        <w:t>?</w:t>
      </w:r>
    </w:p>
    <w:p w14:paraId="4E5046AF" w14:textId="7F628F45" w:rsidR="00B503DC" w:rsidRDefault="00B503DC" w:rsidP="00B503DC">
      <w:pPr>
        <w:pStyle w:val="aa"/>
        <w:numPr>
          <w:ilvl w:val="0"/>
          <w:numId w:val="19"/>
        </w:numPr>
        <w:spacing w:after="200" w:line="360" w:lineRule="auto"/>
        <w:contextualSpacing/>
        <w:jc w:val="both"/>
        <w:rPr>
          <w:rFonts w:ascii="David" w:hAnsi="David"/>
          <w:sz w:val="24"/>
        </w:rPr>
      </w:pPr>
      <w:r>
        <w:rPr>
          <w:rFonts w:ascii="David" w:hAnsi="David" w:hint="cs"/>
          <w:sz w:val="24"/>
          <w:rtl/>
        </w:rPr>
        <w:t xml:space="preserve">אנא פרט שכרך ומקומות תעסוקה 7 שנים לפני </w:t>
      </w:r>
      <w:r w:rsidR="000753A8">
        <w:rPr>
          <w:rFonts w:ascii="David" w:hAnsi="David" w:hint="cs"/>
          <w:sz w:val="24"/>
          <w:rtl/>
        </w:rPr>
        <w:t>התאונות</w:t>
      </w:r>
      <w:r>
        <w:rPr>
          <w:rFonts w:ascii="David" w:hAnsi="David" w:hint="cs"/>
          <w:sz w:val="24"/>
          <w:rtl/>
        </w:rPr>
        <w:t>, ומיום התאונ</w:t>
      </w:r>
      <w:r w:rsidR="000753A8">
        <w:rPr>
          <w:rFonts w:ascii="David" w:hAnsi="David" w:hint="cs"/>
          <w:sz w:val="24"/>
          <w:rtl/>
        </w:rPr>
        <w:t>ות</w:t>
      </w:r>
      <w:r>
        <w:rPr>
          <w:rFonts w:ascii="David" w:hAnsi="David" w:hint="cs"/>
          <w:sz w:val="24"/>
          <w:rtl/>
        </w:rPr>
        <w:t xml:space="preserve"> ועד היום, לרבות שינויים שחלו בעבודתך והאם שינויים אלו חלו בקשר עם התאונ</w:t>
      </w:r>
      <w:r w:rsidR="000753A8">
        <w:rPr>
          <w:rFonts w:ascii="David" w:hAnsi="David" w:hint="cs"/>
          <w:sz w:val="24"/>
          <w:rtl/>
        </w:rPr>
        <w:t>ות</w:t>
      </w:r>
      <w:r>
        <w:rPr>
          <w:rFonts w:ascii="David" w:hAnsi="David" w:hint="cs"/>
          <w:sz w:val="24"/>
          <w:rtl/>
        </w:rPr>
        <w:t>, לרבות היקף משרתך, שכרך ושעות עבודתך.</w:t>
      </w:r>
    </w:p>
    <w:p w14:paraId="78B495A4" w14:textId="77777777" w:rsidR="00B503DC" w:rsidRDefault="00B503DC" w:rsidP="00B503DC">
      <w:pPr>
        <w:pStyle w:val="aa"/>
        <w:numPr>
          <w:ilvl w:val="0"/>
          <w:numId w:val="19"/>
        </w:numPr>
        <w:spacing w:after="200" w:line="360" w:lineRule="auto"/>
        <w:contextualSpacing/>
        <w:jc w:val="both"/>
        <w:rPr>
          <w:rFonts w:ascii="David" w:hAnsi="David"/>
          <w:sz w:val="24"/>
        </w:rPr>
      </w:pPr>
      <w:r>
        <w:rPr>
          <w:rFonts w:ascii="David" w:hAnsi="David" w:hint="cs"/>
          <w:sz w:val="24"/>
          <w:rtl/>
        </w:rPr>
        <w:t>אנא פרט השכלתך, מהתיכון ועד היום.</w:t>
      </w:r>
    </w:p>
    <w:p w14:paraId="601B25B6" w14:textId="57ABD9EF" w:rsidR="000753A8" w:rsidRDefault="000753A8" w:rsidP="00B503DC">
      <w:pPr>
        <w:pStyle w:val="aa"/>
        <w:numPr>
          <w:ilvl w:val="0"/>
          <w:numId w:val="19"/>
        </w:numPr>
        <w:spacing w:after="200" w:line="360" w:lineRule="auto"/>
        <w:contextualSpacing/>
        <w:jc w:val="both"/>
        <w:rPr>
          <w:rFonts w:ascii="David" w:hAnsi="David"/>
          <w:sz w:val="24"/>
        </w:rPr>
      </w:pPr>
      <w:r>
        <w:rPr>
          <w:rFonts w:ascii="David" w:hAnsi="David" w:hint="cs"/>
          <w:sz w:val="24"/>
          <w:rtl/>
        </w:rPr>
        <w:t>אנא פרט איזו עזרה קיבלת אחרי ובגין תאונת הדרכים בשכר או שלא בשכר ואיזו עזרה קיבלת והנך מקבל היום.</w:t>
      </w:r>
    </w:p>
    <w:p w14:paraId="42DDAE43" w14:textId="224D3C27" w:rsidR="00B503DC" w:rsidRDefault="00B503DC" w:rsidP="000753A8">
      <w:pPr>
        <w:pStyle w:val="aa"/>
        <w:spacing w:after="200" w:line="360" w:lineRule="auto"/>
        <w:contextualSpacing/>
        <w:jc w:val="both"/>
        <w:rPr>
          <w:rFonts w:ascii="David" w:hAnsi="David"/>
          <w:sz w:val="24"/>
        </w:rPr>
      </w:pPr>
      <w:r>
        <w:rPr>
          <w:rFonts w:ascii="David" w:hAnsi="David" w:hint="cs"/>
          <w:sz w:val="24"/>
          <w:rtl/>
        </w:rPr>
        <w:t>האם קיבלת עזרה בשכר או שלא בשכר עובר לתאונ</w:t>
      </w:r>
      <w:r w:rsidR="000753A8">
        <w:rPr>
          <w:rFonts w:ascii="David" w:hAnsi="David" w:hint="cs"/>
          <w:sz w:val="24"/>
          <w:rtl/>
        </w:rPr>
        <w:t>ות</w:t>
      </w:r>
      <w:r>
        <w:rPr>
          <w:rFonts w:ascii="David" w:hAnsi="David" w:hint="cs"/>
          <w:sz w:val="24"/>
          <w:rtl/>
        </w:rPr>
        <w:t>?</w:t>
      </w:r>
    </w:p>
    <w:p w14:paraId="1288B712" w14:textId="65889AAC" w:rsidR="001E50E7" w:rsidRDefault="001E50E7" w:rsidP="001E50E7">
      <w:pPr>
        <w:pStyle w:val="aa"/>
        <w:numPr>
          <w:ilvl w:val="0"/>
          <w:numId w:val="19"/>
        </w:numPr>
        <w:spacing w:after="200" w:line="360" w:lineRule="auto"/>
        <w:contextualSpacing/>
        <w:rPr>
          <w:rFonts w:ascii="David" w:hAnsi="David"/>
          <w:sz w:val="24"/>
          <w:lang w:eastAsia="en-US"/>
        </w:rPr>
      </w:pPr>
      <w:r>
        <w:rPr>
          <w:rFonts w:ascii="David" w:hAnsi="David"/>
          <w:sz w:val="24"/>
          <w:rtl/>
        </w:rPr>
        <w:t xml:space="preserve">האם </w:t>
      </w:r>
      <w:r w:rsidR="000753A8">
        <w:rPr>
          <w:rFonts w:ascii="David" w:hAnsi="David" w:hint="cs"/>
          <w:sz w:val="24"/>
          <w:rtl/>
        </w:rPr>
        <w:t xml:space="preserve">התאונות- תאונת הדרכים והתאונה נשואת התביעה - </w:t>
      </w:r>
      <w:r>
        <w:rPr>
          <w:rFonts w:ascii="David" w:hAnsi="David"/>
          <w:sz w:val="24"/>
          <w:rtl/>
        </w:rPr>
        <w:t xml:space="preserve"> דווח</w:t>
      </w:r>
      <w:r w:rsidR="000753A8">
        <w:rPr>
          <w:rFonts w:ascii="David" w:hAnsi="David" w:hint="cs"/>
          <w:sz w:val="24"/>
          <w:rtl/>
        </w:rPr>
        <w:t>ו</w:t>
      </w:r>
      <w:r>
        <w:rPr>
          <w:rFonts w:ascii="David" w:hAnsi="David"/>
          <w:sz w:val="24"/>
          <w:rtl/>
        </w:rPr>
        <w:t xml:space="preserve"> למשטרה?</w:t>
      </w:r>
    </w:p>
    <w:p w14:paraId="57FA54D1" w14:textId="6BA2ACEF" w:rsidR="000753A8" w:rsidRDefault="000753A8" w:rsidP="001E50E7">
      <w:pPr>
        <w:pStyle w:val="aa"/>
        <w:numPr>
          <w:ilvl w:val="0"/>
          <w:numId w:val="19"/>
        </w:numPr>
        <w:spacing w:after="200" w:line="360" w:lineRule="auto"/>
        <w:contextualSpacing/>
        <w:rPr>
          <w:rFonts w:ascii="David" w:hAnsi="David"/>
          <w:sz w:val="24"/>
          <w:lang w:eastAsia="en-US"/>
        </w:rPr>
      </w:pPr>
      <w:r>
        <w:rPr>
          <w:rFonts w:ascii="David" w:hAnsi="David" w:hint="cs"/>
          <w:sz w:val="24"/>
          <w:rtl/>
          <w:lang w:eastAsia="en-US"/>
        </w:rPr>
        <w:t>אנא פרט השתלשלות העניינים מתאונת הדרכים עד לתאונה נשואת התביעה ומהתאונה נשואת התביעה ואילך.</w:t>
      </w:r>
    </w:p>
    <w:p w14:paraId="2A065CFB" w14:textId="5552DFC8" w:rsidR="000753A8" w:rsidRDefault="000753A8" w:rsidP="001E50E7">
      <w:pPr>
        <w:pStyle w:val="aa"/>
        <w:numPr>
          <w:ilvl w:val="0"/>
          <w:numId w:val="19"/>
        </w:numPr>
        <w:spacing w:after="200" w:line="360" w:lineRule="auto"/>
        <w:contextualSpacing/>
        <w:rPr>
          <w:rFonts w:ascii="David" w:hAnsi="David"/>
          <w:sz w:val="24"/>
          <w:lang w:eastAsia="en-US"/>
        </w:rPr>
      </w:pPr>
      <w:r>
        <w:rPr>
          <w:rFonts w:ascii="David" w:hAnsi="David" w:hint="cs"/>
          <w:sz w:val="24"/>
          <w:rtl/>
          <w:lang w:eastAsia="en-US"/>
        </w:rPr>
        <w:t>מהן הנכויות שנקבעו לך בגין תאונת הדרכים ומהן המגבלות מהן אתה סובל בקשר עם תאונת הדרכים?</w:t>
      </w:r>
    </w:p>
    <w:p w14:paraId="640C899B" w14:textId="6B6F832E" w:rsidR="000753A8" w:rsidRDefault="000753A8" w:rsidP="001E50E7">
      <w:pPr>
        <w:pStyle w:val="aa"/>
        <w:numPr>
          <w:ilvl w:val="0"/>
          <w:numId w:val="19"/>
        </w:numPr>
        <w:spacing w:after="200" w:line="360" w:lineRule="auto"/>
        <w:contextualSpacing/>
        <w:rPr>
          <w:rFonts w:ascii="David" w:hAnsi="David"/>
          <w:sz w:val="24"/>
          <w:lang w:eastAsia="en-US"/>
        </w:rPr>
      </w:pPr>
      <w:r>
        <w:rPr>
          <w:rFonts w:ascii="David" w:hAnsi="David" w:hint="cs"/>
          <w:sz w:val="24"/>
          <w:rtl/>
          <w:lang w:eastAsia="en-US"/>
        </w:rPr>
        <w:t xml:space="preserve">אנא פרט ביחס לנסיבות נשואות התביעה </w:t>
      </w:r>
      <w:r>
        <w:rPr>
          <w:rFonts w:ascii="David" w:hAnsi="David"/>
          <w:sz w:val="24"/>
          <w:rtl/>
          <w:lang w:eastAsia="en-US"/>
        </w:rPr>
        <w:t>–</w:t>
      </w:r>
      <w:r>
        <w:rPr>
          <w:rFonts w:ascii="David" w:hAnsi="David" w:hint="cs"/>
          <w:sz w:val="24"/>
          <w:rtl/>
          <w:lang w:eastAsia="en-US"/>
        </w:rPr>
        <w:t xml:space="preserve"> מתי אירעה, באיזה אופן, מי היה איתך, למי דיווחתם על האירוע ו/או על הנזילה הנטענת מהמקרר ובאיזה מועד, מה היו פרטי הדיווח? האם הייתה נזילה מהמקרר קודם לכן והאם דיווחתם למאן דהוא אודות הנזילה?</w:t>
      </w:r>
    </w:p>
    <w:p w14:paraId="00EDF186" w14:textId="5747BFB9" w:rsidR="000753A8" w:rsidRDefault="000753A8" w:rsidP="001E50E7">
      <w:pPr>
        <w:pStyle w:val="aa"/>
        <w:numPr>
          <w:ilvl w:val="0"/>
          <w:numId w:val="19"/>
        </w:numPr>
        <w:spacing w:after="200" w:line="360" w:lineRule="auto"/>
        <w:contextualSpacing/>
        <w:rPr>
          <w:rFonts w:ascii="David" w:hAnsi="David"/>
          <w:sz w:val="24"/>
          <w:lang w:eastAsia="en-US"/>
        </w:rPr>
      </w:pPr>
      <w:r>
        <w:rPr>
          <w:rFonts w:ascii="David" w:hAnsi="David" w:hint="cs"/>
          <w:sz w:val="24"/>
          <w:rtl/>
          <w:lang w:eastAsia="en-US"/>
        </w:rPr>
        <w:t>אנא פרט בדיוק אילו תגמולים אתה מקבל מאיזה גורם לרבות תגמולי מל"ל ובגין אילו נכויות.</w:t>
      </w:r>
    </w:p>
    <w:p w14:paraId="7E550345" w14:textId="1F213DDB" w:rsidR="000753A8" w:rsidRDefault="000753A8" w:rsidP="001E50E7">
      <w:pPr>
        <w:pStyle w:val="aa"/>
        <w:numPr>
          <w:ilvl w:val="0"/>
          <w:numId w:val="19"/>
        </w:numPr>
        <w:spacing w:after="200" w:line="360" w:lineRule="auto"/>
        <w:contextualSpacing/>
        <w:rPr>
          <w:rFonts w:ascii="David" w:hAnsi="David"/>
          <w:sz w:val="24"/>
          <w:lang w:eastAsia="en-US"/>
        </w:rPr>
      </w:pPr>
      <w:r>
        <w:rPr>
          <w:rFonts w:ascii="David" w:hAnsi="David" w:hint="cs"/>
          <w:sz w:val="24"/>
          <w:rtl/>
          <w:lang w:eastAsia="en-US"/>
        </w:rPr>
        <w:t>מה היה מצבך הרפואי לפני תאונת הדרכים? מאילו מחלות סבלת ומה היו הטיפולים שקיבלת ו/או העזרה שקיבלת בגין מצבך הרפואי?</w:t>
      </w:r>
    </w:p>
    <w:p w14:paraId="3B1579D4" w14:textId="0A5E7476" w:rsidR="000753A8" w:rsidRDefault="000753A8" w:rsidP="001E50E7">
      <w:pPr>
        <w:pStyle w:val="aa"/>
        <w:numPr>
          <w:ilvl w:val="0"/>
          <w:numId w:val="19"/>
        </w:numPr>
        <w:spacing w:after="200" w:line="360" w:lineRule="auto"/>
        <w:contextualSpacing/>
        <w:rPr>
          <w:rFonts w:ascii="David" w:hAnsi="David"/>
          <w:sz w:val="24"/>
          <w:lang w:eastAsia="en-US"/>
        </w:rPr>
      </w:pPr>
      <w:r>
        <w:rPr>
          <w:rFonts w:ascii="David" w:hAnsi="David" w:hint="cs"/>
          <w:sz w:val="24"/>
          <w:rtl/>
          <w:lang w:eastAsia="en-US"/>
        </w:rPr>
        <w:lastRenderedPageBreak/>
        <w:t>אנא פרט סדר יומך ועיסוקיך במדויק.</w:t>
      </w:r>
    </w:p>
    <w:p w14:paraId="6223BF28" w14:textId="16882374" w:rsidR="000753A8" w:rsidRDefault="000753A8" w:rsidP="001E50E7">
      <w:pPr>
        <w:pStyle w:val="aa"/>
        <w:numPr>
          <w:ilvl w:val="0"/>
          <w:numId w:val="19"/>
        </w:numPr>
        <w:spacing w:after="200" w:line="360" w:lineRule="auto"/>
        <w:contextualSpacing/>
        <w:rPr>
          <w:rFonts w:ascii="David" w:hAnsi="David"/>
          <w:sz w:val="24"/>
          <w:lang w:eastAsia="en-US"/>
        </w:rPr>
      </w:pPr>
      <w:r>
        <w:rPr>
          <w:rFonts w:ascii="David" w:hAnsi="David" w:hint="cs"/>
          <w:sz w:val="24"/>
          <w:rtl/>
          <w:lang w:eastAsia="en-US"/>
        </w:rPr>
        <w:t>אנא פרט הטיפולים הרפואיים שהינך עובר כיום, באיזו תדירות ואצל מי.</w:t>
      </w:r>
    </w:p>
    <w:p w14:paraId="2A95F581" w14:textId="77777777" w:rsidR="00B503DC" w:rsidRPr="00EA4CE7" w:rsidRDefault="00B503DC" w:rsidP="00B503DC">
      <w:pPr>
        <w:pStyle w:val="aa"/>
        <w:spacing w:line="360" w:lineRule="auto"/>
        <w:rPr>
          <w:rFonts w:ascii="David" w:hAnsi="David"/>
          <w:sz w:val="24"/>
        </w:rPr>
      </w:pPr>
    </w:p>
    <w:p w14:paraId="55F81DCB" w14:textId="77777777" w:rsidR="00B503DC" w:rsidRDefault="00B503DC" w:rsidP="00B503DC">
      <w:pPr>
        <w:spacing w:line="360" w:lineRule="auto"/>
        <w:ind w:left="360"/>
        <w:jc w:val="both"/>
        <w:rPr>
          <w:rFonts w:ascii="David" w:hAnsi="David"/>
          <w:sz w:val="24"/>
          <w:rtl/>
        </w:rPr>
      </w:pPr>
    </w:p>
    <w:p w14:paraId="4BAE496B" w14:textId="77777777" w:rsidR="00E92F09" w:rsidRDefault="00E92F09" w:rsidP="00B503DC">
      <w:pPr>
        <w:spacing w:line="360" w:lineRule="auto"/>
        <w:ind w:left="360"/>
        <w:jc w:val="both"/>
        <w:rPr>
          <w:rFonts w:ascii="David" w:hAnsi="David"/>
          <w:sz w:val="24"/>
          <w:rtl/>
        </w:rPr>
      </w:pPr>
    </w:p>
    <w:p w14:paraId="4E449366" w14:textId="7928A791" w:rsidR="00E92F09" w:rsidRPr="007B7C31" w:rsidRDefault="00E92F09" w:rsidP="00B503DC">
      <w:pPr>
        <w:spacing w:line="360" w:lineRule="auto"/>
        <w:ind w:left="360"/>
        <w:jc w:val="both"/>
        <w:rPr>
          <w:rFonts w:ascii="David" w:hAnsi="David"/>
          <w:sz w:val="24"/>
        </w:rPr>
      </w:pPr>
    </w:p>
    <w:sectPr w:rsidR="00E92F09" w:rsidRPr="007B7C31" w:rsidSect="006A4EF2">
      <w:headerReference w:type="even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lowerLetter"/>
      </w:endnotePr>
      <w:type w:val="continuous"/>
      <w:pgSz w:w="11906" w:h="16838"/>
      <w:pgMar w:top="1418" w:right="1418" w:bottom="1418" w:left="1418" w:header="720" w:footer="908" w:gutter="0"/>
      <w:pgNumType w:start="1"/>
      <w:cols w:space="720"/>
      <w:titlePg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D8840" w14:textId="77777777" w:rsidR="00EE3097" w:rsidRDefault="00EE3097">
      <w:r>
        <w:separator/>
      </w:r>
    </w:p>
  </w:endnote>
  <w:endnote w:type="continuationSeparator" w:id="0">
    <w:p w14:paraId="2426F5BD" w14:textId="77777777" w:rsidR="00EE3097" w:rsidRDefault="00EE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F4934" w14:textId="77777777" w:rsidR="00F60A7B" w:rsidRDefault="00F60A7B">
    <w:pPr>
      <w:pStyle w:val="a6"/>
      <w:framePr w:wrap="around" w:vAnchor="text" w:hAnchor="margin" w:xAlign="center" w:y="1"/>
      <w:rPr>
        <w:rStyle w:val="a3"/>
        <w:rtl/>
      </w:rPr>
    </w:pPr>
    <w:r>
      <w:rPr>
        <w:rStyle w:val="a3"/>
        <w:rtl/>
      </w:rPr>
      <w:fldChar w:fldCharType="begin"/>
    </w:r>
    <w:r>
      <w:rPr>
        <w:rStyle w:val="a3"/>
      </w:rPr>
      <w:instrText xml:space="preserve">PAGE  </w:instrText>
    </w:r>
    <w:r>
      <w:rPr>
        <w:rStyle w:val="a3"/>
        <w:rtl/>
      </w:rPr>
      <w:fldChar w:fldCharType="separate"/>
    </w:r>
    <w:r w:rsidR="00CD518B">
      <w:rPr>
        <w:rStyle w:val="a3"/>
        <w:noProof/>
        <w:rtl/>
      </w:rPr>
      <w:t>1</w:t>
    </w:r>
    <w:r>
      <w:rPr>
        <w:rStyle w:val="a3"/>
        <w:rtl/>
      </w:rPr>
      <w:fldChar w:fldCharType="end"/>
    </w:r>
  </w:p>
  <w:p w14:paraId="34782071" w14:textId="77777777" w:rsidR="00F60A7B" w:rsidRDefault="00F60A7B">
    <w:pPr>
      <w:pStyle w:val="a6"/>
      <w:ind w:right="360"/>
      <w:rPr>
        <w:rtl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61542" w14:textId="77777777" w:rsidR="00F60A7B" w:rsidRDefault="00F60A7B">
    <w:pPr>
      <w:pStyle w:val="a6"/>
      <w:framePr w:wrap="around" w:vAnchor="text" w:hAnchor="margin" w:xAlign="center" w:y="1"/>
      <w:rPr>
        <w:rStyle w:val="a3"/>
        <w:rtl/>
      </w:rPr>
    </w:pPr>
    <w:r>
      <w:rPr>
        <w:rStyle w:val="a3"/>
        <w:rtl/>
      </w:rPr>
      <w:fldChar w:fldCharType="begin"/>
    </w:r>
    <w:r>
      <w:rPr>
        <w:rStyle w:val="a3"/>
      </w:rPr>
      <w:instrText xml:space="preserve">PAGE  </w:instrText>
    </w:r>
    <w:r>
      <w:rPr>
        <w:rStyle w:val="a3"/>
        <w:rtl/>
      </w:rPr>
      <w:fldChar w:fldCharType="separate"/>
    </w:r>
    <w:r w:rsidR="009147D2">
      <w:rPr>
        <w:rStyle w:val="a3"/>
        <w:noProof/>
        <w:rtl/>
      </w:rPr>
      <w:t>2</w:t>
    </w:r>
    <w:r>
      <w:rPr>
        <w:rStyle w:val="a3"/>
        <w:rtl/>
      </w:rPr>
      <w:fldChar w:fldCharType="end"/>
    </w:r>
  </w:p>
  <w:p w14:paraId="4D4A4B2F" w14:textId="77777777" w:rsidR="00F60A7B" w:rsidRDefault="00F60A7B">
    <w:pPr>
      <w:pStyle w:val="a6"/>
      <w:rPr>
        <w:rtl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B4DF6" w14:textId="77777777" w:rsidR="00F60A7B" w:rsidRDefault="00F60A7B">
    <w:pPr>
      <w:pStyle w:val="a4"/>
      <w:rPr>
        <w:rtl/>
      </w:rPr>
    </w:pPr>
  </w:p>
  <w:p w14:paraId="69BAAC62" w14:textId="77777777" w:rsidR="00F60A7B" w:rsidRDefault="00F60A7B">
    <w:pPr>
      <w:jc w:val="center"/>
      <w:rPr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D61F6" w14:textId="77777777" w:rsidR="00EE3097" w:rsidRDefault="00EE3097">
      <w:r>
        <w:separator/>
      </w:r>
    </w:p>
  </w:footnote>
  <w:footnote w:type="continuationSeparator" w:id="0">
    <w:p w14:paraId="1799BCF8" w14:textId="77777777" w:rsidR="00EE3097" w:rsidRDefault="00EE3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2E40A" w14:textId="77777777" w:rsidR="00F60A7B" w:rsidRDefault="00F60A7B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CD518B">
      <w:rPr>
        <w:rStyle w:val="a3"/>
        <w:noProof/>
        <w:rtl/>
      </w:rPr>
      <w:t>1</w:t>
    </w:r>
    <w:r>
      <w:rPr>
        <w:rStyle w:val="a3"/>
      </w:rPr>
      <w:fldChar w:fldCharType="end"/>
    </w:r>
  </w:p>
  <w:p w14:paraId="2693078F" w14:textId="77777777" w:rsidR="00F60A7B" w:rsidRDefault="00F60A7B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bidiVisual/>
      <w:tblW w:w="9930" w:type="dxa"/>
      <w:tblInd w:w="-589" w:type="dxa"/>
      <w:tblLayout w:type="fixed"/>
      <w:tblLook w:val="04A0" w:firstRow="1" w:lastRow="0" w:firstColumn="1" w:lastColumn="0" w:noHBand="0" w:noVBand="1"/>
    </w:tblPr>
    <w:tblGrid>
      <w:gridCol w:w="2978"/>
      <w:gridCol w:w="3689"/>
      <w:gridCol w:w="3263"/>
    </w:tblGrid>
    <w:tr w:rsidR="00E47CCA" w14:paraId="7814277D" w14:textId="77777777" w:rsidTr="00376817">
      <w:trPr>
        <w:cantSplit/>
      </w:trPr>
      <w:tc>
        <w:tcPr>
          <w:tcW w:w="2978" w:type="dxa"/>
          <w:hideMark/>
        </w:tcPr>
        <w:p w14:paraId="63DC48EE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sz w:val="26"/>
            </w:rPr>
          </w:pPr>
          <w:r>
            <w:rPr>
              <w:sz w:val="48"/>
              <w:szCs w:val="48"/>
              <w:rtl/>
            </w:rPr>
            <w:t>ביניש–איבצן</w:t>
          </w:r>
        </w:p>
      </w:tc>
      <w:tc>
        <w:tcPr>
          <w:tcW w:w="3689" w:type="dxa"/>
          <w:vMerge w:val="restart"/>
        </w:tcPr>
        <w:p w14:paraId="14E6C4E1" w14:textId="77777777" w:rsidR="00E47CCA" w:rsidRDefault="008C2E4B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sz w:val="26"/>
            </w:rPr>
          </w:pPr>
          <w:r>
            <w:pict w14:anchorId="6C4CE5F5"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_x0000_s2209" type="#_x0000_t136" style="position:absolute;left:0;text-align:left;margin-left:71pt;margin-top:9.75pt;width:36pt;height:36pt;z-index:251657728;mso-position-horizontal-relative:text;mso-position-vertical-relative:text" adj="11130" fillcolor="silver">
                <v:shadow color="#868686"/>
                <v:textpath style="font-family:&quot;Times New Roman&quot;;v-text-kern:t" trim="t" fitpath="t" string="B"/>
                <w10:wrap anchorx="page"/>
              </v:shape>
            </w:pict>
          </w:r>
          <w:r>
            <w:pict w14:anchorId="5D1ED519">
              <v:shape id="_x0000_s2210" type="#_x0000_t136" style="position:absolute;left:0;text-align:left;margin-left:70.7pt;margin-top:9.75pt;width:18pt;height:36pt;z-index:251658752;mso-position-horizontal-relative:text;mso-position-vertical-relative:text" adj="11440">
                <v:shadow color="#868686"/>
                <v:textpath style="font-family:&quot;Times New Roman&quot;;v-text-kern:t" trim="t" fitpath="t" string="I"/>
                <w10:wrap anchorx="page"/>
              </v:shape>
            </w:pict>
          </w:r>
        </w:p>
        <w:p w14:paraId="741BAD39" w14:textId="77777777" w:rsidR="00E47CCA" w:rsidRDefault="008C2E4B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sz w:val="26"/>
            </w:rPr>
          </w:pPr>
          <w:r>
            <w:pict w14:anchorId="02E20BE8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2208" type="#_x0000_t202" style="position:absolute;left:0;text-align:left;margin-left:70.7pt;margin-top:.4pt;width:18pt;height:21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" filled="f" stroked="f">
                <o:lock v:ext="edit" shapetype="t"/>
                <v:textbox style="mso-fit-shape-to-text:t">
                  <w:txbxContent>
                    <w:p w14:paraId="34EF855E" w14:textId="77777777" w:rsidR="00E47CCA" w:rsidRDefault="00E47CCA" w:rsidP="00E47CCA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shape>
            </w:pict>
          </w:r>
          <w:r w:rsidR="00E47CCA">
            <w:rPr>
              <w:sz w:val="26"/>
              <w:rtl/>
            </w:rPr>
            <w:t xml:space="preserve">                  </w:t>
          </w:r>
        </w:p>
        <w:p w14:paraId="64D15A77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sz w:val="26"/>
              <w:rtl/>
            </w:rPr>
          </w:pPr>
        </w:p>
        <w:p w14:paraId="4E8883B0" w14:textId="77777777" w:rsidR="00E47CCA" w:rsidRDefault="00E47CCA" w:rsidP="00E47CCA">
          <w:pPr>
            <w:jc w:val="center"/>
            <w:rPr>
              <w:sz w:val="26"/>
            </w:rPr>
          </w:pPr>
          <w:r>
            <w:rPr>
              <w:sz w:val="26"/>
              <w:rtl/>
            </w:rPr>
            <w:t xml:space="preserve">                  </w:t>
          </w:r>
        </w:p>
      </w:tc>
      <w:tc>
        <w:tcPr>
          <w:tcW w:w="3263" w:type="dxa"/>
          <w:hideMark/>
        </w:tcPr>
        <w:p w14:paraId="6630C576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jc w:val="right"/>
            <w:rPr>
              <w:sz w:val="44"/>
              <w:szCs w:val="44"/>
              <w:rtl/>
            </w:rPr>
          </w:pPr>
          <w:r>
            <w:rPr>
              <w:sz w:val="44"/>
              <w:szCs w:val="44"/>
            </w:rPr>
            <w:t>Beinisch-Ivtzan</w:t>
          </w:r>
        </w:p>
      </w:tc>
    </w:tr>
    <w:tr w:rsidR="00E47CCA" w14:paraId="685CBE4B" w14:textId="77777777" w:rsidTr="00376817">
      <w:trPr>
        <w:cantSplit/>
      </w:trPr>
      <w:tc>
        <w:tcPr>
          <w:tcW w:w="2978" w:type="dxa"/>
          <w:hideMark/>
        </w:tcPr>
        <w:p w14:paraId="383BEEA1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sz w:val="26"/>
            </w:rPr>
          </w:pPr>
          <w:r>
            <w:rPr>
              <w:sz w:val="36"/>
              <w:szCs w:val="36"/>
              <w:rtl/>
            </w:rPr>
            <w:t>משרד עורכי דין</w:t>
          </w:r>
        </w:p>
      </w:tc>
      <w:tc>
        <w:tcPr>
          <w:tcW w:w="3689" w:type="dxa"/>
          <w:vMerge/>
          <w:vAlign w:val="center"/>
          <w:hideMark/>
        </w:tcPr>
        <w:p w14:paraId="6E3E7904" w14:textId="77777777" w:rsidR="00E47CCA" w:rsidRDefault="00E47CCA" w:rsidP="00E47CCA">
          <w:pPr>
            <w:rPr>
              <w:sz w:val="26"/>
            </w:rPr>
          </w:pPr>
        </w:p>
      </w:tc>
      <w:tc>
        <w:tcPr>
          <w:tcW w:w="3263" w:type="dxa"/>
          <w:hideMark/>
        </w:tcPr>
        <w:p w14:paraId="6DB5892F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jc w:val="right"/>
            <w:rPr>
              <w:sz w:val="26"/>
            </w:rPr>
          </w:pPr>
          <w:r>
            <w:rPr>
              <w:sz w:val="36"/>
              <w:szCs w:val="36"/>
            </w:rPr>
            <w:t>Law Offices</w:t>
          </w:r>
        </w:p>
      </w:tc>
    </w:tr>
    <w:tr w:rsidR="00E47CCA" w14:paraId="4CC9514E" w14:textId="77777777" w:rsidTr="00376817">
      <w:tc>
        <w:tcPr>
          <w:tcW w:w="2978" w:type="dxa"/>
          <w:hideMark/>
        </w:tcPr>
        <w:p w14:paraId="48FD2494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b/>
              <w:bCs/>
              <w:sz w:val="26"/>
            </w:rPr>
          </w:pPr>
          <w:r>
            <w:rPr>
              <w:b/>
              <w:bCs/>
              <w:sz w:val="26"/>
              <w:rtl/>
            </w:rPr>
            <w:t>יחזקאל ביניש, עורך-דין</w:t>
          </w:r>
        </w:p>
      </w:tc>
      <w:tc>
        <w:tcPr>
          <w:tcW w:w="3689" w:type="dxa"/>
        </w:tcPr>
        <w:p w14:paraId="327119BC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b/>
              <w:bCs/>
              <w:sz w:val="26"/>
            </w:rPr>
          </w:pPr>
        </w:p>
      </w:tc>
      <w:tc>
        <w:tcPr>
          <w:tcW w:w="3263" w:type="dxa"/>
          <w:hideMark/>
        </w:tcPr>
        <w:p w14:paraId="37F4FE37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jc w:val="right"/>
            <w:rPr>
              <w:b/>
              <w:bCs/>
              <w:sz w:val="26"/>
            </w:rPr>
          </w:pPr>
          <w:r>
            <w:rPr>
              <w:b/>
              <w:bCs/>
              <w:sz w:val="26"/>
            </w:rPr>
            <w:t>Y. Beinisch, Adv</w:t>
          </w:r>
          <w:r>
            <w:rPr>
              <w:b/>
              <w:bCs/>
              <w:sz w:val="26"/>
              <w:rtl/>
            </w:rPr>
            <w:t xml:space="preserve">       </w:t>
          </w:r>
        </w:p>
      </w:tc>
    </w:tr>
    <w:tr w:rsidR="00E47CCA" w14:paraId="55CCE698" w14:textId="77777777" w:rsidTr="00376817">
      <w:tc>
        <w:tcPr>
          <w:tcW w:w="2978" w:type="dxa"/>
          <w:hideMark/>
        </w:tcPr>
        <w:p w14:paraId="6241088E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b/>
              <w:bCs/>
              <w:sz w:val="26"/>
            </w:rPr>
          </w:pPr>
          <w:r>
            <w:rPr>
              <w:b/>
              <w:bCs/>
              <w:sz w:val="26"/>
              <w:rtl/>
            </w:rPr>
            <w:t>שאול איבצן, עורך-דין</w:t>
          </w:r>
        </w:p>
      </w:tc>
      <w:tc>
        <w:tcPr>
          <w:tcW w:w="3689" w:type="dxa"/>
        </w:tcPr>
        <w:p w14:paraId="73F22D03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b/>
              <w:bCs/>
              <w:sz w:val="26"/>
            </w:rPr>
          </w:pPr>
        </w:p>
      </w:tc>
      <w:tc>
        <w:tcPr>
          <w:tcW w:w="3263" w:type="dxa"/>
          <w:hideMark/>
        </w:tcPr>
        <w:p w14:paraId="2CB5CED7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jc w:val="right"/>
            <w:rPr>
              <w:b/>
              <w:bCs/>
              <w:sz w:val="26"/>
            </w:rPr>
          </w:pPr>
          <w:r>
            <w:rPr>
              <w:b/>
              <w:bCs/>
              <w:sz w:val="26"/>
            </w:rPr>
            <w:t>S. Ivtzan, Adv</w:t>
          </w:r>
          <w:r>
            <w:rPr>
              <w:b/>
              <w:bCs/>
              <w:sz w:val="26"/>
              <w:rtl/>
            </w:rPr>
            <w:t xml:space="preserve">      </w:t>
          </w:r>
        </w:p>
      </w:tc>
    </w:tr>
    <w:tr w:rsidR="00E47CCA" w14:paraId="4DE0E4A0" w14:textId="77777777" w:rsidTr="00376817">
      <w:tc>
        <w:tcPr>
          <w:tcW w:w="2978" w:type="dxa"/>
          <w:hideMark/>
        </w:tcPr>
        <w:p w14:paraId="30B742EA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b/>
              <w:bCs/>
              <w:sz w:val="26"/>
            </w:rPr>
          </w:pPr>
          <w:r>
            <w:rPr>
              <w:b/>
              <w:bCs/>
              <w:sz w:val="26"/>
              <w:rtl/>
            </w:rPr>
            <w:t>ירמי חי אלבז, עורך-דין</w:t>
          </w:r>
        </w:p>
      </w:tc>
      <w:tc>
        <w:tcPr>
          <w:tcW w:w="3689" w:type="dxa"/>
        </w:tcPr>
        <w:p w14:paraId="018EE1DB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sz w:val="26"/>
            </w:rPr>
          </w:pPr>
        </w:p>
      </w:tc>
      <w:tc>
        <w:tcPr>
          <w:tcW w:w="3263" w:type="dxa"/>
          <w:hideMark/>
        </w:tcPr>
        <w:p w14:paraId="617B2FAD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jc w:val="right"/>
            <w:rPr>
              <w:b/>
              <w:bCs/>
              <w:sz w:val="26"/>
            </w:rPr>
          </w:pPr>
          <w:r>
            <w:rPr>
              <w:b/>
              <w:bCs/>
              <w:sz w:val="26"/>
            </w:rPr>
            <w:t>Y. H .Elbaz, Adv</w:t>
          </w:r>
          <w:r>
            <w:rPr>
              <w:b/>
              <w:bCs/>
              <w:sz w:val="26"/>
              <w:rtl/>
            </w:rPr>
            <w:t xml:space="preserve">   </w:t>
          </w:r>
        </w:p>
      </w:tc>
    </w:tr>
    <w:tr w:rsidR="00E47CCA" w14:paraId="7AD29A47" w14:textId="77777777" w:rsidTr="00376817">
      <w:tc>
        <w:tcPr>
          <w:tcW w:w="2978" w:type="dxa"/>
          <w:hideMark/>
        </w:tcPr>
        <w:p w14:paraId="47AFBF31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sz w:val="26"/>
            </w:rPr>
          </w:pPr>
          <w:r>
            <w:rPr>
              <w:sz w:val="26"/>
              <w:rtl/>
            </w:rPr>
            <w:t>יפעת פנקס - פוליטי, עורכת-דין</w:t>
          </w:r>
        </w:p>
      </w:tc>
      <w:tc>
        <w:tcPr>
          <w:tcW w:w="3689" w:type="dxa"/>
        </w:tcPr>
        <w:p w14:paraId="3C469850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sz w:val="26"/>
              <w:rtl/>
            </w:rPr>
          </w:pPr>
        </w:p>
      </w:tc>
      <w:tc>
        <w:tcPr>
          <w:tcW w:w="3263" w:type="dxa"/>
          <w:hideMark/>
        </w:tcPr>
        <w:p w14:paraId="7B4E02E9" w14:textId="77777777" w:rsidR="00E47CCA" w:rsidRDefault="00E47CCA" w:rsidP="00E47CCA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jc w:val="right"/>
            <w:rPr>
              <w:sz w:val="26"/>
            </w:rPr>
          </w:pPr>
          <w:r>
            <w:rPr>
              <w:sz w:val="26"/>
              <w:szCs w:val="26"/>
            </w:rPr>
            <w:t>I. Pinkas - Politi, Adv</w:t>
          </w:r>
        </w:p>
      </w:tc>
    </w:tr>
    <w:tr w:rsidR="00851234" w14:paraId="2CB9F0A5" w14:textId="77777777" w:rsidTr="00376817">
      <w:tc>
        <w:tcPr>
          <w:tcW w:w="2978" w:type="dxa"/>
        </w:tcPr>
        <w:p w14:paraId="35B15252" w14:textId="10117E42" w:rsidR="00851234" w:rsidRDefault="00851234" w:rsidP="00851234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sz w:val="26"/>
              <w:rtl/>
            </w:rPr>
          </w:pPr>
          <w:r>
            <w:rPr>
              <w:rFonts w:hint="cs"/>
              <w:sz w:val="26"/>
              <w:rtl/>
            </w:rPr>
            <w:t>טוני לוינסון ברדוגו, עורכת- דין</w:t>
          </w:r>
        </w:p>
      </w:tc>
      <w:tc>
        <w:tcPr>
          <w:tcW w:w="3689" w:type="dxa"/>
        </w:tcPr>
        <w:p w14:paraId="6EAFD413" w14:textId="77777777" w:rsidR="00851234" w:rsidRDefault="00851234" w:rsidP="00851234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sz w:val="26"/>
              <w:rtl/>
            </w:rPr>
          </w:pPr>
        </w:p>
      </w:tc>
      <w:tc>
        <w:tcPr>
          <w:tcW w:w="3263" w:type="dxa"/>
        </w:tcPr>
        <w:p w14:paraId="6A67D742" w14:textId="0A2551D8" w:rsidR="00851234" w:rsidRDefault="00851234" w:rsidP="00851234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jc w:val="right"/>
            <w:rPr>
              <w:sz w:val="26"/>
              <w:szCs w:val="26"/>
            </w:rPr>
          </w:pPr>
          <w:r>
            <w:rPr>
              <w:sz w:val="26"/>
              <w:szCs w:val="26"/>
            </w:rPr>
            <w:t>T. Levinson – Berdugo, Adv</w:t>
          </w:r>
        </w:p>
      </w:tc>
    </w:tr>
    <w:tr w:rsidR="00504F56" w14:paraId="691245CD" w14:textId="77777777" w:rsidTr="00376817">
      <w:tc>
        <w:tcPr>
          <w:tcW w:w="2978" w:type="dxa"/>
        </w:tcPr>
        <w:p w14:paraId="3D75A3DA" w14:textId="4FFD0DB2" w:rsidR="00504F56" w:rsidRDefault="00504F56" w:rsidP="00504F56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sz w:val="26"/>
              <w:rtl/>
            </w:rPr>
          </w:pPr>
          <w:r w:rsidRPr="00B461A5">
            <w:rPr>
              <w:rtl/>
            </w:rPr>
            <w:t>שרה אפון, עורכת דין</w:t>
          </w:r>
          <w:r w:rsidRPr="00B461A5">
            <w:t xml:space="preserve"> </w:t>
          </w:r>
        </w:p>
      </w:tc>
      <w:tc>
        <w:tcPr>
          <w:tcW w:w="3689" w:type="dxa"/>
        </w:tcPr>
        <w:p w14:paraId="651BBF8E" w14:textId="77777777" w:rsidR="00504F56" w:rsidRDefault="00504F56" w:rsidP="00504F56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sz w:val="26"/>
              <w:rtl/>
            </w:rPr>
          </w:pPr>
        </w:p>
      </w:tc>
      <w:tc>
        <w:tcPr>
          <w:tcW w:w="3263" w:type="dxa"/>
        </w:tcPr>
        <w:p w14:paraId="749090DC" w14:textId="3A034725" w:rsidR="00504F56" w:rsidRDefault="00504F56" w:rsidP="00504F56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jc w:val="right"/>
            <w:rPr>
              <w:sz w:val="26"/>
              <w:szCs w:val="26"/>
            </w:rPr>
          </w:pPr>
          <w:r w:rsidRPr="00504F56">
            <w:rPr>
              <w:sz w:val="26"/>
              <w:szCs w:val="26"/>
            </w:rPr>
            <w:t>S. Afon, Adv</w:t>
          </w:r>
        </w:p>
      </w:tc>
    </w:tr>
    <w:tr w:rsidR="00851234" w14:paraId="0C6E2DD7" w14:textId="77777777" w:rsidTr="00376817">
      <w:trPr>
        <w:trHeight w:val="80"/>
      </w:trPr>
      <w:tc>
        <w:tcPr>
          <w:tcW w:w="2978" w:type="dxa"/>
        </w:tcPr>
        <w:p w14:paraId="78BB4445" w14:textId="77777777" w:rsidR="00851234" w:rsidRDefault="00851234" w:rsidP="00851234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sz w:val="26"/>
            </w:rPr>
          </w:pPr>
        </w:p>
      </w:tc>
      <w:tc>
        <w:tcPr>
          <w:tcW w:w="3689" w:type="dxa"/>
        </w:tcPr>
        <w:p w14:paraId="433708B9" w14:textId="77777777" w:rsidR="00851234" w:rsidRDefault="00851234" w:rsidP="00851234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jc w:val="center"/>
            <w:rPr>
              <w:sz w:val="26"/>
            </w:rPr>
          </w:pPr>
          <w:r>
            <w:rPr>
              <w:sz w:val="26"/>
              <w:rtl/>
            </w:rPr>
            <w:t>טל: 6253395-</w:t>
          </w:r>
          <w:r>
            <w:rPr>
              <w:rFonts w:hint="cs"/>
              <w:sz w:val="26"/>
            </w:rPr>
            <w:t xml:space="preserve"> </w:t>
          </w:r>
          <w:r>
            <w:rPr>
              <w:sz w:val="26"/>
              <w:rtl/>
            </w:rPr>
            <w:t xml:space="preserve">02 </w:t>
          </w:r>
          <w:r>
            <w:rPr>
              <w:sz w:val="26"/>
            </w:rPr>
            <w:t>TEL</w:t>
          </w:r>
        </w:p>
        <w:p w14:paraId="31566C36" w14:textId="77777777" w:rsidR="00851234" w:rsidRDefault="00851234" w:rsidP="00851234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jc w:val="center"/>
            <w:rPr>
              <w:sz w:val="26"/>
            </w:rPr>
          </w:pPr>
          <w:r>
            <w:rPr>
              <w:sz w:val="26"/>
              <w:rtl/>
            </w:rPr>
            <w:t xml:space="preserve">פקס:6250165 -02 </w:t>
          </w:r>
          <w:r>
            <w:rPr>
              <w:sz w:val="26"/>
            </w:rPr>
            <w:t>FAX</w:t>
          </w:r>
        </w:p>
        <w:p w14:paraId="5B8226A3" w14:textId="77777777" w:rsidR="00851234" w:rsidRDefault="00851234" w:rsidP="00851234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jc w:val="center"/>
            <w:rPr>
              <w:sz w:val="26"/>
              <w:rtl/>
            </w:rPr>
          </w:pPr>
          <w:r>
            <w:rPr>
              <w:sz w:val="26"/>
              <w:rtl/>
            </w:rPr>
            <w:t>בניין דוד, קרן היסוד 38, ירושלים</w:t>
          </w:r>
        </w:p>
        <w:p w14:paraId="2B111EF2" w14:textId="77777777" w:rsidR="00851234" w:rsidRDefault="00851234" w:rsidP="00851234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jc w:val="center"/>
            <w:rPr>
              <w:sz w:val="26"/>
              <w:rtl/>
            </w:rPr>
          </w:pPr>
          <w:r>
            <w:rPr>
              <w:sz w:val="26"/>
            </w:rPr>
            <w:t>Keren Hayesod 38 Jerusalem</w:t>
          </w:r>
        </w:p>
        <w:p w14:paraId="4ADCFAB0" w14:textId="77777777" w:rsidR="00851234" w:rsidRDefault="00851234" w:rsidP="00851234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jc w:val="center"/>
            <w:rPr>
              <w:sz w:val="26"/>
              <w:rtl/>
            </w:rPr>
          </w:pPr>
          <w:hyperlink r:id="rId1" w:history="1">
            <w:r>
              <w:rPr>
                <w:rStyle w:val="Hyperlink"/>
                <w:sz w:val="26"/>
              </w:rPr>
              <w:t>office@bivlaw.co.il</w:t>
            </w:r>
          </w:hyperlink>
        </w:p>
        <w:p w14:paraId="1A8A0470" w14:textId="77777777" w:rsidR="00851234" w:rsidRDefault="00851234" w:rsidP="00851234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rPr>
              <w:sz w:val="26"/>
              <w:rtl/>
            </w:rPr>
          </w:pPr>
        </w:p>
      </w:tc>
      <w:tc>
        <w:tcPr>
          <w:tcW w:w="3263" w:type="dxa"/>
        </w:tcPr>
        <w:p w14:paraId="3BD8EFA4" w14:textId="77777777" w:rsidR="00851234" w:rsidRDefault="00851234" w:rsidP="00851234">
          <w:pPr>
            <w:tabs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autoSpaceDE w:val="0"/>
            <w:autoSpaceDN w:val="0"/>
            <w:adjustRightInd w:val="0"/>
            <w:jc w:val="right"/>
            <w:rPr>
              <w:sz w:val="22"/>
            </w:rPr>
          </w:pPr>
        </w:p>
      </w:tc>
    </w:tr>
  </w:tbl>
  <w:p w14:paraId="458F036E" w14:textId="77777777" w:rsidR="00F60A7B" w:rsidRPr="00E47CCA" w:rsidRDefault="00F60A7B" w:rsidP="00085D8A">
    <w:pPr>
      <w:pStyle w:val="a4"/>
      <w:tabs>
        <w:tab w:val="clear" w:pos="4320"/>
        <w:tab w:val="clear" w:pos="8640"/>
        <w:tab w:val="left" w:pos="3386"/>
      </w:tabs>
      <w:rPr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57D65"/>
    <w:multiLevelType w:val="hybridMultilevel"/>
    <w:tmpl w:val="C874811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96D2AE1"/>
    <w:multiLevelType w:val="hybridMultilevel"/>
    <w:tmpl w:val="625600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0A4A0E"/>
    <w:multiLevelType w:val="multilevel"/>
    <w:tmpl w:val="BC0CB7FC"/>
    <w:lvl w:ilvl="0">
      <w:start w:val="1"/>
      <w:numFmt w:val="decimal"/>
      <w:lvlText w:val="%1."/>
      <w:lvlJc w:val="left"/>
      <w:pPr>
        <w:tabs>
          <w:tab w:val="num" w:pos="567"/>
        </w:tabs>
        <w:ind w:left="567" w:right="567" w:hanging="567"/>
      </w:pPr>
      <w:rPr>
        <w:rFonts w:hint="default"/>
        <w:lang w:bidi="he-IL"/>
      </w:rPr>
    </w:lvl>
    <w:lvl w:ilvl="1">
      <w:start w:val="1"/>
      <w:numFmt w:val="hebrew1"/>
      <w:lvlText w:val="%2."/>
      <w:lvlJc w:val="left"/>
      <w:pPr>
        <w:tabs>
          <w:tab w:val="num" w:pos="1134"/>
        </w:tabs>
        <w:ind w:left="1134" w:right="1134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701"/>
        </w:tabs>
        <w:ind w:left="1701" w:right="1701" w:hanging="567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268" w:right="2268" w:hanging="567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988" w:right="2988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708" w:right="3708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428" w:right="4428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148" w:right="5148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868" w:right="5868" w:hanging="720"/>
      </w:pPr>
      <w:rPr>
        <w:rFonts w:hint="default"/>
      </w:rPr>
    </w:lvl>
  </w:abstractNum>
  <w:abstractNum w:abstractNumId="3" w15:restartNumberingAfterBreak="0">
    <w:nsid w:val="22FB24C2"/>
    <w:multiLevelType w:val="hybridMultilevel"/>
    <w:tmpl w:val="99AE25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00C8B"/>
    <w:multiLevelType w:val="hybridMultilevel"/>
    <w:tmpl w:val="8A08C7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204997"/>
    <w:multiLevelType w:val="multilevel"/>
    <w:tmpl w:val="6E5ACBC0"/>
    <w:lvl w:ilvl="0">
      <w:start w:val="1"/>
      <w:numFmt w:val="decimal"/>
      <w:isLgl/>
      <w:lvlText w:val="%1."/>
      <w:lvlJc w:val="right"/>
      <w:pPr>
        <w:tabs>
          <w:tab w:val="num" w:pos="648"/>
        </w:tabs>
        <w:ind w:left="648" w:right="648" w:hanging="360"/>
      </w:pPr>
      <w:rPr>
        <w:rFonts w:hint="default"/>
      </w:rPr>
    </w:lvl>
    <w:lvl w:ilvl="1">
      <w:start w:val="1"/>
      <w:numFmt w:val="hebrew1"/>
      <w:lvlText w:val="%2."/>
      <w:lvlJc w:val="right"/>
      <w:pPr>
        <w:tabs>
          <w:tab w:val="num" w:pos="1008"/>
        </w:tabs>
        <w:ind w:left="1008" w:right="1008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right="1440" w:hanging="432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abstractNum w:abstractNumId="6" w15:restartNumberingAfterBreak="0">
    <w:nsid w:val="3AFD3811"/>
    <w:multiLevelType w:val="multilevel"/>
    <w:tmpl w:val="9F9832E0"/>
    <w:lvl w:ilvl="0">
      <w:start w:val="1"/>
      <w:numFmt w:val="decimal"/>
      <w:lvlText w:val="%1."/>
      <w:lvlJc w:val="center"/>
      <w:pPr>
        <w:tabs>
          <w:tab w:val="num" w:pos="648"/>
        </w:tabs>
        <w:ind w:left="624" w:right="624" w:hanging="336"/>
      </w:pPr>
      <w:rPr>
        <w:szCs w:val="24"/>
      </w:rPr>
    </w:lvl>
    <w:lvl w:ilvl="1">
      <w:start w:val="1"/>
      <w:numFmt w:val="upperRoman"/>
      <w:lvlText w:val="%2."/>
      <w:lvlJc w:val="center"/>
      <w:pPr>
        <w:tabs>
          <w:tab w:val="num" w:pos="1191"/>
        </w:tabs>
        <w:ind w:left="1191" w:right="1191" w:hanging="471"/>
      </w:pPr>
      <w:rPr>
        <w:sz w:val="24"/>
      </w:rPr>
    </w:lvl>
    <w:lvl w:ilvl="2">
      <w:start w:val="1"/>
      <w:numFmt w:val="decimal"/>
      <w:lvlText w:val="%3."/>
      <w:lvlJc w:val="center"/>
      <w:pPr>
        <w:tabs>
          <w:tab w:val="num" w:pos="1928"/>
        </w:tabs>
        <w:ind w:left="1928" w:right="1928" w:hanging="488"/>
      </w:pPr>
    </w:lvl>
    <w:lvl w:ilvl="3">
      <w:start w:val="1"/>
      <w:numFmt w:val="cardinalText"/>
      <w:lvlText w:val="%4)"/>
      <w:lvlJc w:val="center"/>
      <w:pPr>
        <w:tabs>
          <w:tab w:val="num" w:pos="2520"/>
        </w:tabs>
        <w:ind w:left="2160" w:right="2160" w:firstLine="0"/>
      </w:pPr>
    </w:lvl>
    <w:lvl w:ilvl="4">
      <w:start w:val="1"/>
      <w:numFmt w:val="decimal"/>
      <w:lvlText w:val="(%5)"/>
      <w:lvlJc w:val="center"/>
      <w:pPr>
        <w:tabs>
          <w:tab w:val="num" w:pos="3240"/>
        </w:tabs>
        <w:ind w:left="2880" w:right="2880" w:firstLine="0"/>
      </w:pPr>
    </w:lvl>
    <w:lvl w:ilvl="5">
      <w:start w:val="1"/>
      <w:numFmt w:val="cardinalText"/>
      <w:lvlText w:val="(%6)"/>
      <w:lvlJc w:val="center"/>
      <w:pPr>
        <w:tabs>
          <w:tab w:val="num" w:pos="3960"/>
        </w:tabs>
        <w:ind w:left="3600" w:right="3600" w:firstLine="0"/>
      </w:pPr>
    </w:lvl>
    <w:lvl w:ilvl="6">
      <w:start w:val="1"/>
      <w:numFmt w:val="lowerLetter"/>
      <w:lvlText w:val="(%7)"/>
      <w:lvlJc w:val="center"/>
      <w:pPr>
        <w:tabs>
          <w:tab w:val="num" w:pos="4680"/>
        </w:tabs>
        <w:ind w:left="4320" w:right="4320" w:firstLine="0"/>
      </w:pPr>
    </w:lvl>
    <w:lvl w:ilvl="7">
      <w:start w:val="1"/>
      <w:numFmt w:val="cardinalText"/>
      <w:lvlText w:val="(%8)"/>
      <w:lvlJc w:val="center"/>
      <w:pPr>
        <w:tabs>
          <w:tab w:val="num" w:pos="5400"/>
        </w:tabs>
        <w:ind w:left="5040" w:right="5040" w:firstLine="0"/>
      </w:pPr>
    </w:lvl>
    <w:lvl w:ilvl="8">
      <w:start w:val="1"/>
      <w:numFmt w:val="lowerLetter"/>
      <w:lvlText w:val="(%9)"/>
      <w:lvlJc w:val="center"/>
      <w:pPr>
        <w:tabs>
          <w:tab w:val="num" w:pos="6120"/>
        </w:tabs>
        <w:ind w:left="5760" w:right="5760" w:firstLine="0"/>
      </w:pPr>
    </w:lvl>
  </w:abstractNum>
  <w:abstractNum w:abstractNumId="7" w15:restartNumberingAfterBreak="0">
    <w:nsid w:val="3F920E5A"/>
    <w:multiLevelType w:val="hybridMultilevel"/>
    <w:tmpl w:val="2F90FC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422B0"/>
    <w:multiLevelType w:val="singleLevel"/>
    <w:tmpl w:val="040D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9" w15:restartNumberingAfterBreak="0">
    <w:nsid w:val="4C6751D8"/>
    <w:multiLevelType w:val="hybridMultilevel"/>
    <w:tmpl w:val="F0BAA9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5C4BF2"/>
    <w:multiLevelType w:val="hybridMultilevel"/>
    <w:tmpl w:val="6A780DB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C47926"/>
    <w:multiLevelType w:val="hybridMultilevel"/>
    <w:tmpl w:val="12C0B2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5F5FDE"/>
    <w:multiLevelType w:val="multilevel"/>
    <w:tmpl w:val="6E5ACBC0"/>
    <w:lvl w:ilvl="0">
      <w:start w:val="1"/>
      <w:numFmt w:val="decimal"/>
      <w:isLgl/>
      <w:lvlText w:val="%1."/>
      <w:lvlJc w:val="right"/>
      <w:pPr>
        <w:tabs>
          <w:tab w:val="num" w:pos="648"/>
        </w:tabs>
        <w:ind w:left="648" w:right="648" w:hanging="360"/>
      </w:pPr>
      <w:rPr>
        <w:rFonts w:hint="default"/>
      </w:rPr>
    </w:lvl>
    <w:lvl w:ilvl="1">
      <w:start w:val="1"/>
      <w:numFmt w:val="hebrew1"/>
      <w:lvlText w:val="%2."/>
      <w:lvlJc w:val="right"/>
      <w:pPr>
        <w:tabs>
          <w:tab w:val="num" w:pos="1008"/>
        </w:tabs>
        <w:ind w:left="1008" w:right="1008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right="1440" w:hanging="432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abstractNum w:abstractNumId="13" w15:restartNumberingAfterBreak="0">
    <w:nsid w:val="670613B3"/>
    <w:multiLevelType w:val="hybridMultilevel"/>
    <w:tmpl w:val="00DA17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4134B85"/>
    <w:multiLevelType w:val="multilevel"/>
    <w:tmpl w:val="6E5ACBC0"/>
    <w:lvl w:ilvl="0">
      <w:start w:val="1"/>
      <w:numFmt w:val="decimal"/>
      <w:isLgl/>
      <w:lvlText w:val="%1."/>
      <w:lvlJc w:val="right"/>
      <w:pPr>
        <w:tabs>
          <w:tab w:val="num" w:pos="648"/>
        </w:tabs>
        <w:ind w:left="648" w:right="648" w:hanging="360"/>
      </w:pPr>
      <w:rPr>
        <w:rFonts w:hint="default"/>
      </w:rPr>
    </w:lvl>
    <w:lvl w:ilvl="1">
      <w:start w:val="1"/>
      <w:numFmt w:val="hebrew1"/>
      <w:lvlText w:val="%2."/>
      <w:lvlJc w:val="right"/>
      <w:pPr>
        <w:tabs>
          <w:tab w:val="num" w:pos="1008"/>
        </w:tabs>
        <w:ind w:left="1008" w:right="1008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right="1440" w:hanging="432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abstractNum w:abstractNumId="15" w15:restartNumberingAfterBreak="0">
    <w:nsid w:val="79755299"/>
    <w:multiLevelType w:val="hybridMultilevel"/>
    <w:tmpl w:val="A79C8EB4"/>
    <w:lvl w:ilvl="0" w:tplc="0BF870A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AA4E8A"/>
    <w:multiLevelType w:val="hybridMultilevel"/>
    <w:tmpl w:val="8BB087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4817728">
    <w:abstractNumId w:val="8"/>
  </w:num>
  <w:num w:numId="2" w16cid:durableId="2004891255">
    <w:abstractNumId w:val="6"/>
  </w:num>
  <w:num w:numId="3" w16cid:durableId="2017071181">
    <w:abstractNumId w:val="5"/>
  </w:num>
  <w:num w:numId="4" w16cid:durableId="1864829326">
    <w:abstractNumId w:val="14"/>
  </w:num>
  <w:num w:numId="5" w16cid:durableId="1122530551">
    <w:abstractNumId w:val="12"/>
  </w:num>
  <w:num w:numId="6" w16cid:durableId="783965049">
    <w:abstractNumId w:val="2"/>
  </w:num>
  <w:num w:numId="7" w16cid:durableId="7035576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782942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63946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2190937">
    <w:abstractNumId w:val="4"/>
  </w:num>
  <w:num w:numId="11" w16cid:durableId="1642341640">
    <w:abstractNumId w:val="9"/>
  </w:num>
  <w:num w:numId="12" w16cid:durableId="674067823">
    <w:abstractNumId w:val="13"/>
  </w:num>
  <w:num w:numId="13" w16cid:durableId="1926912756">
    <w:abstractNumId w:val="0"/>
  </w:num>
  <w:num w:numId="14" w16cid:durableId="528566610">
    <w:abstractNumId w:val="3"/>
  </w:num>
  <w:num w:numId="15" w16cid:durableId="1294679599">
    <w:abstractNumId w:val="11"/>
  </w:num>
  <w:num w:numId="16" w16cid:durableId="723867066">
    <w:abstractNumId w:val="1"/>
  </w:num>
  <w:num w:numId="17" w16cid:durableId="1341422548">
    <w:abstractNumId w:val="10"/>
  </w:num>
  <w:num w:numId="18" w16cid:durableId="455371372">
    <w:abstractNumId w:val="16"/>
  </w:num>
  <w:num w:numId="19" w16cid:durableId="1435394817">
    <w:abstractNumId w:val="7"/>
  </w:num>
  <w:num w:numId="20" w16cid:durableId="18148299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12"/>
    <o:shapelayout v:ext="edit">
      <o:idmap v:ext="edit" data="2"/>
    </o:shapelayout>
  </w:hdrShapeDefaults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E3097"/>
    <w:rsid w:val="00003471"/>
    <w:rsid w:val="00005337"/>
    <w:rsid w:val="0000577D"/>
    <w:rsid w:val="00006C01"/>
    <w:rsid w:val="00006D15"/>
    <w:rsid w:val="00010516"/>
    <w:rsid w:val="0001188D"/>
    <w:rsid w:val="000122DD"/>
    <w:rsid w:val="00012410"/>
    <w:rsid w:val="00014A56"/>
    <w:rsid w:val="00015C46"/>
    <w:rsid w:val="00017F14"/>
    <w:rsid w:val="00020562"/>
    <w:rsid w:val="00021F32"/>
    <w:rsid w:val="000227E4"/>
    <w:rsid w:val="000241D7"/>
    <w:rsid w:val="000255AA"/>
    <w:rsid w:val="00030905"/>
    <w:rsid w:val="00031F72"/>
    <w:rsid w:val="000333E8"/>
    <w:rsid w:val="000334F4"/>
    <w:rsid w:val="00034A92"/>
    <w:rsid w:val="00034B96"/>
    <w:rsid w:val="00035599"/>
    <w:rsid w:val="00035E98"/>
    <w:rsid w:val="000360F3"/>
    <w:rsid w:val="00036163"/>
    <w:rsid w:val="000361A3"/>
    <w:rsid w:val="00037D7C"/>
    <w:rsid w:val="0004305B"/>
    <w:rsid w:val="000438FD"/>
    <w:rsid w:val="00043E47"/>
    <w:rsid w:val="00043FCA"/>
    <w:rsid w:val="0004443B"/>
    <w:rsid w:val="00044744"/>
    <w:rsid w:val="0005017F"/>
    <w:rsid w:val="00050C98"/>
    <w:rsid w:val="00051FC0"/>
    <w:rsid w:val="000526D8"/>
    <w:rsid w:val="00052DCC"/>
    <w:rsid w:val="00052F55"/>
    <w:rsid w:val="000549A8"/>
    <w:rsid w:val="00055DDD"/>
    <w:rsid w:val="00057FF9"/>
    <w:rsid w:val="0006068D"/>
    <w:rsid w:val="00060768"/>
    <w:rsid w:val="000607E4"/>
    <w:rsid w:val="00060E0C"/>
    <w:rsid w:val="00062C28"/>
    <w:rsid w:val="00065355"/>
    <w:rsid w:val="00067976"/>
    <w:rsid w:val="00067B8B"/>
    <w:rsid w:val="00067CCD"/>
    <w:rsid w:val="000703C9"/>
    <w:rsid w:val="000706BD"/>
    <w:rsid w:val="000706EB"/>
    <w:rsid w:val="00071982"/>
    <w:rsid w:val="000732AD"/>
    <w:rsid w:val="00073C3A"/>
    <w:rsid w:val="000753A8"/>
    <w:rsid w:val="0008078B"/>
    <w:rsid w:val="000811F0"/>
    <w:rsid w:val="0008183A"/>
    <w:rsid w:val="00081CE0"/>
    <w:rsid w:val="00083BC7"/>
    <w:rsid w:val="00083E4D"/>
    <w:rsid w:val="00083EC8"/>
    <w:rsid w:val="000845A4"/>
    <w:rsid w:val="000850BD"/>
    <w:rsid w:val="00085346"/>
    <w:rsid w:val="00085D8A"/>
    <w:rsid w:val="0009164E"/>
    <w:rsid w:val="000929BA"/>
    <w:rsid w:val="00095A80"/>
    <w:rsid w:val="000960B6"/>
    <w:rsid w:val="00096EC2"/>
    <w:rsid w:val="00096FC6"/>
    <w:rsid w:val="00097789"/>
    <w:rsid w:val="000A0521"/>
    <w:rsid w:val="000A1D9C"/>
    <w:rsid w:val="000A2C31"/>
    <w:rsid w:val="000A4C02"/>
    <w:rsid w:val="000A58B3"/>
    <w:rsid w:val="000A7DE1"/>
    <w:rsid w:val="000B1C29"/>
    <w:rsid w:val="000B21FB"/>
    <w:rsid w:val="000B3C6F"/>
    <w:rsid w:val="000B481C"/>
    <w:rsid w:val="000B5D99"/>
    <w:rsid w:val="000B700D"/>
    <w:rsid w:val="000B7A1E"/>
    <w:rsid w:val="000B7EE2"/>
    <w:rsid w:val="000C00E3"/>
    <w:rsid w:val="000C0B8A"/>
    <w:rsid w:val="000C1716"/>
    <w:rsid w:val="000C2CED"/>
    <w:rsid w:val="000C41A2"/>
    <w:rsid w:val="000C4E7B"/>
    <w:rsid w:val="000C4F8C"/>
    <w:rsid w:val="000C5D1D"/>
    <w:rsid w:val="000C641C"/>
    <w:rsid w:val="000C6D92"/>
    <w:rsid w:val="000D1659"/>
    <w:rsid w:val="000D2132"/>
    <w:rsid w:val="000D41CA"/>
    <w:rsid w:val="000D6EDC"/>
    <w:rsid w:val="000D6F13"/>
    <w:rsid w:val="000E0562"/>
    <w:rsid w:val="000E0C76"/>
    <w:rsid w:val="000E26C5"/>
    <w:rsid w:val="000E2DB5"/>
    <w:rsid w:val="000E3141"/>
    <w:rsid w:val="000E5337"/>
    <w:rsid w:val="000E5A7A"/>
    <w:rsid w:val="000F1869"/>
    <w:rsid w:val="000F4AA6"/>
    <w:rsid w:val="000F4BD6"/>
    <w:rsid w:val="000F62AC"/>
    <w:rsid w:val="000F72B3"/>
    <w:rsid w:val="000F7827"/>
    <w:rsid w:val="001010E1"/>
    <w:rsid w:val="001014AB"/>
    <w:rsid w:val="00102777"/>
    <w:rsid w:val="00110390"/>
    <w:rsid w:val="00114247"/>
    <w:rsid w:val="0011513C"/>
    <w:rsid w:val="0011746A"/>
    <w:rsid w:val="00117DB1"/>
    <w:rsid w:val="00120513"/>
    <w:rsid w:val="001208F0"/>
    <w:rsid w:val="00121D8B"/>
    <w:rsid w:val="001248C3"/>
    <w:rsid w:val="00124D0B"/>
    <w:rsid w:val="001253AD"/>
    <w:rsid w:val="00126CE0"/>
    <w:rsid w:val="001272E1"/>
    <w:rsid w:val="0013073B"/>
    <w:rsid w:val="00130811"/>
    <w:rsid w:val="001318F2"/>
    <w:rsid w:val="001322BE"/>
    <w:rsid w:val="00132B34"/>
    <w:rsid w:val="00132E56"/>
    <w:rsid w:val="001334E5"/>
    <w:rsid w:val="00134D9D"/>
    <w:rsid w:val="00136B87"/>
    <w:rsid w:val="0013769F"/>
    <w:rsid w:val="00140490"/>
    <w:rsid w:val="00140667"/>
    <w:rsid w:val="00140844"/>
    <w:rsid w:val="00141032"/>
    <w:rsid w:val="001429FE"/>
    <w:rsid w:val="00145F13"/>
    <w:rsid w:val="00146E24"/>
    <w:rsid w:val="00147C4D"/>
    <w:rsid w:val="00152427"/>
    <w:rsid w:val="00153C42"/>
    <w:rsid w:val="00154631"/>
    <w:rsid w:val="00154C33"/>
    <w:rsid w:val="00154D86"/>
    <w:rsid w:val="00155F3E"/>
    <w:rsid w:val="00157C99"/>
    <w:rsid w:val="0016107B"/>
    <w:rsid w:val="00161DCB"/>
    <w:rsid w:val="00162037"/>
    <w:rsid w:val="001620EF"/>
    <w:rsid w:val="00162ADB"/>
    <w:rsid w:val="0016303B"/>
    <w:rsid w:val="0016458F"/>
    <w:rsid w:val="0016530E"/>
    <w:rsid w:val="00165B04"/>
    <w:rsid w:val="00166882"/>
    <w:rsid w:val="00166D98"/>
    <w:rsid w:val="00167B6D"/>
    <w:rsid w:val="0017001D"/>
    <w:rsid w:val="00170804"/>
    <w:rsid w:val="0017109C"/>
    <w:rsid w:val="00174FAC"/>
    <w:rsid w:val="00180F9F"/>
    <w:rsid w:val="00181CE6"/>
    <w:rsid w:val="00182359"/>
    <w:rsid w:val="0018375C"/>
    <w:rsid w:val="001848BE"/>
    <w:rsid w:val="0018736D"/>
    <w:rsid w:val="001879E6"/>
    <w:rsid w:val="00191809"/>
    <w:rsid w:val="001927E0"/>
    <w:rsid w:val="00194469"/>
    <w:rsid w:val="00194C37"/>
    <w:rsid w:val="00197DC8"/>
    <w:rsid w:val="001A007F"/>
    <w:rsid w:val="001A0644"/>
    <w:rsid w:val="001A0DD7"/>
    <w:rsid w:val="001A0DEA"/>
    <w:rsid w:val="001A125B"/>
    <w:rsid w:val="001A3D74"/>
    <w:rsid w:val="001A4F05"/>
    <w:rsid w:val="001A6AF5"/>
    <w:rsid w:val="001A7736"/>
    <w:rsid w:val="001B0F62"/>
    <w:rsid w:val="001B1552"/>
    <w:rsid w:val="001B1936"/>
    <w:rsid w:val="001B2D63"/>
    <w:rsid w:val="001B3C36"/>
    <w:rsid w:val="001B3FF1"/>
    <w:rsid w:val="001B59A2"/>
    <w:rsid w:val="001B5FCB"/>
    <w:rsid w:val="001B668A"/>
    <w:rsid w:val="001B72BC"/>
    <w:rsid w:val="001B7511"/>
    <w:rsid w:val="001C006A"/>
    <w:rsid w:val="001C0187"/>
    <w:rsid w:val="001C01A7"/>
    <w:rsid w:val="001C321C"/>
    <w:rsid w:val="001C3464"/>
    <w:rsid w:val="001C4B51"/>
    <w:rsid w:val="001C50D6"/>
    <w:rsid w:val="001C5146"/>
    <w:rsid w:val="001C538A"/>
    <w:rsid w:val="001C546A"/>
    <w:rsid w:val="001C6B96"/>
    <w:rsid w:val="001D16FE"/>
    <w:rsid w:val="001D1E53"/>
    <w:rsid w:val="001D3461"/>
    <w:rsid w:val="001D7E65"/>
    <w:rsid w:val="001E0122"/>
    <w:rsid w:val="001E1E92"/>
    <w:rsid w:val="001E4594"/>
    <w:rsid w:val="001E50E7"/>
    <w:rsid w:val="001E5194"/>
    <w:rsid w:val="001E53B1"/>
    <w:rsid w:val="001E5D27"/>
    <w:rsid w:val="001E6E35"/>
    <w:rsid w:val="001E6EDE"/>
    <w:rsid w:val="001E7C2B"/>
    <w:rsid w:val="001E7DC3"/>
    <w:rsid w:val="001F0201"/>
    <w:rsid w:val="001F0C8C"/>
    <w:rsid w:val="001F10EC"/>
    <w:rsid w:val="001F128C"/>
    <w:rsid w:val="001F1DCE"/>
    <w:rsid w:val="001F280F"/>
    <w:rsid w:val="001F283B"/>
    <w:rsid w:val="001F4ADC"/>
    <w:rsid w:val="001F7D92"/>
    <w:rsid w:val="00201321"/>
    <w:rsid w:val="0020192E"/>
    <w:rsid w:val="00202BCE"/>
    <w:rsid w:val="002035F2"/>
    <w:rsid w:val="00204CD0"/>
    <w:rsid w:val="00207291"/>
    <w:rsid w:val="002075F7"/>
    <w:rsid w:val="0021073E"/>
    <w:rsid w:val="0021098F"/>
    <w:rsid w:val="00210A27"/>
    <w:rsid w:val="00210AD7"/>
    <w:rsid w:val="00212D1A"/>
    <w:rsid w:val="00214D99"/>
    <w:rsid w:val="00214DD5"/>
    <w:rsid w:val="002160D3"/>
    <w:rsid w:val="002173C5"/>
    <w:rsid w:val="00217686"/>
    <w:rsid w:val="002206CB"/>
    <w:rsid w:val="0022154D"/>
    <w:rsid w:val="00222689"/>
    <w:rsid w:val="002228E5"/>
    <w:rsid w:val="00222A1A"/>
    <w:rsid w:val="002236E3"/>
    <w:rsid w:val="00223720"/>
    <w:rsid w:val="0022378B"/>
    <w:rsid w:val="00224000"/>
    <w:rsid w:val="00230004"/>
    <w:rsid w:val="00230A76"/>
    <w:rsid w:val="00233329"/>
    <w:rsid w:val="002346FD"/>
    <w:rsid w:val="00235789"/>
    <w:rsid w:val="002377DC"/>
    <w:rsid w:val="002407FA"/>
    <w:rsid w:val="0024140E"/>
    <w:rsid w:val="00241761"/>
    <w:rsid w:val="00241C97"/>
    <w:rsid w:val="00242360"/>
    <w:rsid w:val="00245153"/>
    <w:rsid w:val="00245AC1"/>
    <w:rsid w:val="002467C9"/>
    <w:rsid w:val="00247094"/>
    <w:rsid w:val="00250EA9"/>
    <w:rsid w:val="0025167E"/>
    <w:rsid w:val="00252211"/>
    <w:rsid w:val="002541CD"/>
    <w:rsid w:val="00254EEF"/>
    <w:rsid w:val="002555E2"/>
    <w:rsid w:val="00256B60"/>
    <w:rsid w:val="00260532"/>
    <w:rsid w:val="002616E4"/>
    <w:rsid w:val="00262AF3"/>
    <w:rsid w:val="00262C01"/>
    <w:rsid w:val="002636DE"/>
    <w:rsid w:val="002639F9"/>
    <w:rsid w:val="00265AAB"/>
    <w:rsid w:val="00266B3E"/>
    <w:rsid w:val="00270518"/>
    <w:rsid w:val="00270FE6"/>
    <w:rsid w:val="00271AB3"/>
    <w:rsid w:val="00273A1F"/>
    <w:rsid w:val="00273B0A"/>
    <w:rsid w:val="00275ED8"/>
    <w:rsid w:val="0027678B"/>
    <w:rsid w:val="00277633"/>
    <w:rsid w:val="00285B80"/>
    <w:rsid w:val="002864FF"/>
    <w:rsid w:val="00286992"/>
    <w:rsid w:val="00286DE2"/>
    <w:rsid w:val="00286EDB"/>
    <w:rsid w:val="00287357"/>
    <w:rsid w:val="00290CD9"/>
    <w:rsid w:val="00296180"/>
    <w:rsid w:val="00297964"/>
    <w:rsid w:val="002979F6"/>
    <w:rsid w:val="002979FE"/>
    <w:rsid w:val="002A081E"/>
    <w:rsid w:val="002A1F4B"/>
    <w:rsid w:val="002A1FA3"/>
    <w:rsid w:val="002A3A16"/>
    <w:rsid w:val="002A45D9"/>
    <w:rsid w:val="002A48A3"/>
    <w:rsid w:val="002A4B21"/>
    <w:rsid w:val="002B07AB"/>
    <w:rsid w:val="002B0ADB"/>
    <w:rsid w:val="002B0C5B"/>
    <w:rsid w:val="002B21D7"/>
    <w:rsid w:val="002B4815"/>
    <w:rsid w:val="002B4EF3"/>
    <w:rsid w:val="002C032E"/>
    <w:rsid w:val="002C2AC1"/>
    <w:rsid w:val="002C4704"/>
    <w:rsid w:val="002C6B51"/>
    <w:rsid w:val="002C70C2"/>
    <w:rsid w:val="002C75C2"/>
    <w:rsid w:val="002D1330"/>
    <w:rsid w:val="002D19E5"/>
    <w:rsid w:val="002D214C"/>
    <w:rsid w:val="002D2A4A"/>
    <w:rsid w:val="002D463A"/>
    <w:rsid w:val="002D5580"/>
    <w:rsid w:val="002D692B"/>
    <w:rsid w:val="002D6FB9"/>
    <w:rsid w:val="002D7336"/>
    <w:rsid w:val="002D74DC"/>
    <w:rsid w:val="002E188F"/>
    <w:rsid w:val="002E2B94"/>
    <w:rsid w:val="002E381A"/>
    <w:rsid w:val="002E3D88"/>
    <w:rsid w:val="002E3EC6"/>
    <w:rsid w:val="002E44B3"/>
    <w:rsid w:val="002E552F"/>
    <w:rsid w:val="002E56C0"/>
    <w:rsid w:val="002E5CA1"/>
    <w:rsid w:val="002E64FC"/>
    <w:rsid w:val="002E7190"/>
    <w:rsid w:val="002E780D"/>
    <w:rsid w:val="002F114E"/>
    <w:rsid w:val="002F1DDF"/>
    <w:rsid w:val="002F1F39"/>
    <w:rsid w:val="002F2576"/>
    <w:rsid w:val="002F286C"/>
    <w:rsid w:val="002F3755"/>
    <w:rsid w:val="002F3D62"/>
    <w:rsid w:val="002F4C95"/>
    <w:rsid w:val="002F4EBA"/>
    <w:rsid w:val="002F5012"/>
    <w:rsid w:val="002F58B7"/>
    <w:rsid w:val="002F785A"/>
    <w:rsid w:val="002F7BF0"/>
    <w:rsid w:val="0030043C"/>
    <w:rsid w:val="00300B47"/>
    <w:rsid w:val="00300F4F"/>
    <w:rsid w:val="00301C65"/>
    <w:rsid w:val="003053B4"/>
    <w:rsid w:val="003058CF"/>
    <w:rsid w:val="0030657F"/>
    <w:rsid w:val="0030781E"/>
    <w:rsid w:val="00310C53"/>
    <w:rsid w:val="003121D6"/>
    <w:rsid w:val="00312A74"/>
    <w:rsid w:val="00314C59"/>
    <w:rsid w:val="00314DB6"/>
    <w:rsid w:val="00315F13"/>
    <w:rsid w:val="00316F42"/>
    <w:rsid w:val="00317BE5"/>
    <w:rsid w:val="003217B9"/>
    <w:rsid w:val="00321D89"/>
    <w:rsid w:val="00322B44"/>
    <w:rsid w:val="00325463"/>
    <w:rsid w:val="003257DA"/>
    <w:rsid w:val="00325A13"/>
    <w:rsid w:val="00330FBB"/>
    <w:rsid w:val="0033164E"/>
    <w:rsid w:val="00332A53"/>
    <w:rsid w:val="00333B44"/>
    <w:rsid w:val="00334ED9"/>
    <w:rsid w:val="00334F94"/>
    <w:rsid w:val="00335FAD"/>
    <w:rsid w:val="00336557"/>
    <w:rsid w:val="00336C3F"/>
    <w:rsid w:val="00337064"/>
    <w:rsid w:val="00337111"/>
    <w:rsid w:val="003417D7"/>
    <w:rsid w:val="00341889"/>
    <w:rsid w:val="003434D3"/>
    <w:rsid w:val="00344321"/>
    <w:rsid w:val="003459B2"/>
    <w:rsid w:val="003471DF"/>
    <w:rsid w:val="00347DC7"/>
    <w:rsid w:val="0035113E"/>
    <w:rsid w:val="00352E76"/>
    <w:rsid w:val="00352EA5"/>
    <w:rsid w:val="003530EC"/>
    <w:rsid w:val="003533C6"/>
    <w:rsid w:val="003536F7"/>
    <w:rsid w:val="00355966"/>
    <w:rsid w:val="00357237"/>
    <w:rsid w:val="00360E96"/>
    <w:rsid w:val="003611E8"/>
    <w:rsid w:val="003615BB"/>
    <w:rsid w:val="003634C1"/>
    <w:rsid w:val="00364FE3"/>
    <w:rsid w:val="00366A47"/>
    <w:rsid w:val="00366CEE"/>
    <w:rsid w:val="0036708F"/>
    <w:rsid w:val="003679B7"/>
    <w:rsid w:val="00367FE6"/>
    <w:rsid w:val="00370664"/>
    <w:rsid w:val="00370C9F"/>
    <w:rsid w:val="00371BBD"/>
    <w:rsid w:val="00373E2E"/>
    <w:rsid w:val="003750ED"/>
    <w:rsid w:val="003752E0"/>
    <w:rsid w:val="00375415"/>
    <w:rsid w:val="00376034"/>
    <w:rsid w:val="00376817"/>
    <w:rsid w:val="003768B2"/>
    <w:rsid w:val="00380653"/>
    <w:rsid w:val="00380D58"/>
    <w:rsid w:val="003811F7"/>
    <w:rsid w:val="00381A48"/>
    <w:rsid w:val="00381BF9"/>
    <w:rsid w:val="00382D75"/>
    <w:rsid w:val="00383012"/>
    <w:rsid w:val="00383E49"/>
    <w:rsid w:val="0038500F"/>
    <w:rsid w:val="003851C6"/>
    <w:rsid w:val="00385DD9"/>
    <w:rsid w:val="00386126"/>
    <w:rsid w:val="00387903"/>
    <w:rsid w:val="003906F5"/>
    <w:rsid w:val="00391B46"/>
    <w:rsid w:val="00392F84"/>
    <w:rsid w:val="00393E3B"/>
    <w:rsid w:val="00395FA5"/>
    <w:rsid w:val="00397793"/>
    <w:rsid w:val="003A0896"/>
    <w:rsid w:val="003A1577"/>
    <w:rsid w:val="003A4011"/>
    <w:rsid w:val="003A4028"/>
    <w:rsid w:val="003A4CAC"/>
    <w:rsid w:val="003A50F6"/>
    <w:rsid w:val="003A5229"/>
    <w:rsid w:val="003A60E3"/>
    <w:rsid w:val="003A64B5"/>
    <w:rsid w:val="003A797D"/>
    <w:rsid w:val="003B06B1"/>
    <w:rsid w:val="003B160D"/>
    <w:rsid w:val="003B19ED"/>
    <w:rsid w:val="003B301C"/>
    <w:rsid w:val="003B4F86"/>
    <w:rsid w:val="003B576B"/>
    <w:rsid w:val="003B6846"/>
    <w:rsid w:val="003B7560"/>
    <w:rsid w:val="003B7BC1"/>
    <w:rsid w:val="003C10D5"/>
    <w:rsid w:val="003C1374"/>
    <w:rsid w:val="003C2A76"/>
    <w:rsid w:val="003C2E1D"/>
    <w:rsid w:val="003C2F12"/>
    <w:rsid w:val="003C348D"/>
    <w:rsid w:val="003C5520"/>
    <w:rsid w:val="003C6C1F"/>
    <w:rsid w:val="003C7FB9"/>
    <w:rsid w:val="003D0AEB"/>
    <w:rsid w:val="003D0E95"/>
    <w:rsid w:val="003D2C8E"/>
    <w:rsid w:val="003D2F7A"/>
    <w:rsid w:val="003D5441"/>
    <w:rsid w:val="003D6748"/>
    <w:rsid w:val="003D68D2"/>
    <w:rsid w:val="003E0A3F"/>
    <w:rsid w:val="003E1A90"/>
    <w:rsid w:val="003E1F64"/>
    <w:rsid w:val="003E2B57"/>
    <w:rsid w:val="003E2E7F"/>
    <w:rsid w:val="003E3688"/>
    <w:rsid w:val="003E4465"/>
    <w:rsid w:val="003E66BA"/>
    <w:rsid w:val="003E736C"/>
    <w:rsid w:val="003E7D8F"/>
    <w:rsid w:val="003E7ECD"/>
    <w:rsid w:val="003F0C06"/>
    <w:rsid w:val="003F1316"/>
    <w:rsid w:val="003F2471"/>
    <w:rsid w:val="003F319B"/>
    <w:rsid w:val="003F41F2"/>
    <w:rsid w:val="003F6425"/>
    <w:rsid w:val="00402862"/>
    <w:rsid w:val="00403676"/>
    <w:rsid w:val="00403B8F"/>
    <w:rsid w:val="00404213"/>
    <w:rsid w:val="00405241"/>
    <w:rsid w:val="004052F0"/>
    <w:rsid w:val="0040583D"/>
    <w:rsid w:val="00406921"/>
    <w:rsid w:val="00406CFA"/>
    <w:rsid w:val="00407139"/>
    <w:rsid w:val="004076FE"/>
    <w:rsid w:val="00407C8B"/>
    <w:rsid w:val="004147CA"/>
    <w:rsid w:val="00415B63"/>
    <w:rsid w:val="00416164"/>
    <w:rsid w:val="00416B01"/>
    <w:rsid w:val="00420B0F"/>
    <w:rsid w:val="00420CBB"/>
    <w:rsid w:val="004213F4"/>
    <w:rsid w:val="00425599"/>
    <w:rsid w:val="00426618"/>
    <w:rsid w:val="0043020D"/>
    <w:rsid w:val="00432D96"/>
    <w:rsid w:val="00433F7E"/>
    <w:rsid w:val="00434A81"/>
    <w:rsid w:val="004370F1"/>
    <w:rsid w:val="004400B9"/>
    <w:rsid w:val="00440129"/>
    <w:rsid w:val="00440A7D"/>
    <w:rsid w:val="00441DE1"/>
    <w:rsid w:val="004438C3"/>
    <w:rsid w:val="0044568F"/>
    <w:rsid w:val="00445CAB"/>
    <w:rsid w:val="00446A29"/>
    <w:rsid w:val="00447029"/>
    <w:rsid w:val="004477F1"/>
    <w:rsid w:val="0045056F"/>
    <w:rsid w:val="0045152B"/>
    <w:rsid w:val="00452C6F"/>
    <w:rsid w:val="00452E4D"/>
    <w:rsid w:val="00452ECE"/>
    <w:rsid w:val="00453B6B"/>
    <w:rsid w:val="004541AE"/>
    <w:rsid w:val="00454C98"/>
    <w:rsid w:val="004551FB"/>
    <w:rsid w:val="00456CD5"/>
    <w:rsid w:val="0046057A"/>
    <w:rsid w:val="00460E55"/>
    <w:rsid w:val="00464272"/>
    <w:rsid w:val="004717AF"/>
    <w:rsid w:val="00471A66"/>
    <w:rsid w:val="00473AB6"/>
    <w:rsid w:val="00473F52"/>
    <w:rsid w:val="00475256"/>
    <w:rsid w:val="00475A04"/>
    <w:rsid w:val="0047634B"/>
    <w:rsid w:val="00476906"/>
    <w:rsid w:val="00476963"/>
    <w:rsid w:val="00480FBD"/>
    <w:rsid w:val="004811CB"/>
    <w:rsid w:val="004826AF"/>
    <w:rsid w:val="00483022"/>
    <w:rsid w:val="004832AB"/>
    <w:rsid w:val="00483BF1"/>
    <w:rsid w:val="00483CDD"/>
    <w:rsid w:val="0048527C"/>
    <w:rsid w:val="00486048"/>
    <w:rsid w:val="004878D2"/>
    <w:rsid w:val="00490636"/>
    <w:rsid w:val="004907CC"/>
    <w:rsid w:val="00493954"/>
    <w:rsid w:val="00495671"/>
    <w:rsid w:val="004962E8"/>
    <w:rsid w:val="004A0F83"/>
    <w:rsid w:val="004A2402"/>
    <w:rsid w:val="004A335A"/>
    <w:rsid w:val="004A475A"/>
    <w:rsid w:val="004A4F30"/>
    <w:rsid w:val="004A713E"/>
    <w:rsid w:val="004B0D8B"/>
    <w:rsid w:val="004B15EC"/>
    <w:rsid w:val="004B191E"/>
    <w:rsid w:val="004B2AEA"/>
    <w:rsid w:val="004B3BA3"/>
    <w:rsid w:val="004B4B8E"/>
    <w:rsid w:val="004B5637"/>
    <w:rsid w:val="004B59D7"/>
    <w:rsid w:val="004B6A43"/>
    <w:rsid w:val="004B75E4"/>
    <w:rsid w:val="004B7711"/>
    <w:rsid w:val="004B7802"/>
    <w:rsid w:val="004C0F1B"/>
    <w:rsid w:val="004C1FE2"/>
    <w:rsid w:val="004C204E"/>
    <w:rsid w:val="004C47AD"/>
    <w:rsid w:val="004C59A7"/>
    <w:rsid w:val="004C7D77"/>
    <w:rsid w:val="004D0322"/>
    <w:rsid w:val="004D1955"/>
    <w:rsid w:val="004D19AE"/>
    <w:rsid w:val="004D1C7C"/>
    <w:rsid w:val="004D3370"/>
    <w:rsid w:val="004D4189"/>
    <w:rsid w:val="004D4C13"/>
    <w:rsid w:val="004D4C18"/>
    <w:rsid w:val="004D50EE"/>
    <w:rsid w:val="004D557F"/>
    <w:rsid w:val="004D72A0"/>
    <w:rsid w:val="004E07DB"/>
    <w:rsid w:val="004E26D5"/>
    <w:rsid w:val="004E27AC"/>
    <w:rsid w:val="004E2CDF"/>
    <w:rsid w:val="004E2D5B"/>
    <w:rsid w:val="004F069B"/>
    <w:rsid w:val="004F1FCA"/>
    <w:rsid w:val="004F6336"/>
    <w:rsid w:val="004F784B"/>
    <w:rsid w:val="004F78E2"/>
    <w:rsid w:val="00500675"/>
    <w:rsid w:val="00502056"/>
    <w:rsid w:val="0050241C"/>
    <w:rsid w:val="00502BFC"/>
    <w:rsid w:val="00503965"/>
    <w:rsid w:val="00504038"/>
    <w:rsid w:val="00504F56"/>
    <w:rsid w:val="00507C64"/>
    <w:rsid w:val="005107F4"/>
    <w:rsid w:val="00510A5B"/>
    <w:rsid w:val="00511C2A"/>
    <w:rsid w:val="00512C2A"/>
    <w:rsid w:val="005144E4"/>
    <w:rsid w:val="00515DC2"/>
    <w:rsid w:val="00517DB2"/>
    <w:rsid w:val="00520645"/>
    <w:rsid w:val="00521D2C"/>
    <w:rsid w:val="00521D7A"/>
    <w:rsid w:val="005222B4"/>
    <w:rsid w:val="005231E1"/>
    <w:rsid w:val="00523991"/>
    <w:rsid w:val="005248CE"/>
    <w:rsid w:val="00525D6D"/>
    <w:rsid w:val="00526E45"/>
    <w:rsid w:val="00530435"/>
    <w:rsid w:val="00533D3C"/>
    <w:rsid w:val="00534B00"/>
    <w:rsid w:val="005406DB"/>
    <w:rsid w:val="00540A41"/>
    <w:rsid w:val="00540C09"/>
    <w:rsid w:val="00543196"/>
    <w:rsid w:val="005434AB"/>
    <w:rsid w:val="00545662"/>
    <w:rsid w:val="005467E8"/>
    <w:rsid w:val="00546D9B"/>
    <w:rsid w:val="0055022D"/>
    <w:rsid w:val="00552B63"/>
    <w:rsid w:val="00553361"/>
    <w:rsid w:val="00554137"/>
    <w:rsid w:val="00554CE5"/>
    <w:rsid w:val="005568D0"/>
    <w:rsid w:val="00560F18"/>
    <w:rsid w:val="005610D8"/>
    <w:rsid w:val="0056399D"/>
    <w:rsid w:val="00564305"/>
    <w:rsid w:val="005667F5"/>
    <w:rsid w:val="005700B2"/>
    <w:rsid w:val="005701C4"/>
    <w:rsid w:val="005702B9"/>
    <w:rsid w:val="005710D0"/>
    <w:rsid w:val="005713BE"/>
    <w:rsid w:val="0057140E"/>
    <w:rsid w:val="005716ED"/>
    <w:rsid w:val="00574769"/>
    <w:rsid w:val="005764EF"/>
    <w:rsid w:val="00577276"/>
    <w:rsid w:val="00580DF1"/>
    <w:rsid w:val="00580F63"/>
    <w:rsid w:val="00580F88"/>
    <w:rsid w:val="0058155E"/>
    <w:rsid w:val="00581DF2"/>
    <w:rsid w:val="005820E7"/>
    <w:rsid w:val="00582BC0"/>
    <w:rsid w:val="0058338F"/>
    <w:rsid w:val="00583B0F"/>
    <w:rsid w:val="005844C9"/>
    <w:rsid w:val="005872A3"/>
    <w:rsid w:val="00591929"/>
    <w:rsid w:val="00591F5E"/>
    <w:rsid w:val="00592C77"/>
    <w:rsid w:val="00594F97"/>
    <w:rsid w:val="005956A9"/>
    <w:rsid w:val="00595DC4"/>
    <w:rsid w:val="0059796B"/>
    <w:rsid w:val="00597E2A"/>
    <w:rsid w:val="005A1805"/>
    <w:rsid w:val="005A2163"/>
    <w:rsid w:val="005A3EFD"/>
    <w:rsid w:val="005A4074"/>
    <w:rsid w:val="005A6DFC"/>
    <w:rsid w:val="005A733D"/>
    <w:rsid w:val="005B2D11"/>
    <w:rsid w:val="005B35EF"/>
    <w:rsid w:val="005B3755"/>
    <w:rsid w:val="005B45B4"/>
    <w:rsid w:val="005B60F3"/>
    <w:rsid w:val="005B688C"/>
    <w:rsid w:val="005B778A"/>
    <w:rsid w:val="005C09E4"/>
    <w:rsid w:val="005C0CED"/>
    <w:rsid w:val="005C2275"/>
    <w:rsid w:val="005C28EA"/>
    <w:rsid w:val="005C3588"/>
    <w:rsid w:val="005C6BF1"/>
    <w:rsid w:val="005C6D33"/>
    <w:rsid w:val="005D19A6"/>
    <w:rsid w:val="005D1FF9"/>
    <w:rsid w:val="005D3B23"/>
    <w:rsid w:val="005D46F2"/>
    <w:rsid w:val="005D4B2A"/>
    <w:rsid w:val="005D5F49"/>
    <w:rsid w:val="005D7DC5"/>
    <w:rsid w:val="005D7E94"/>
    <w:rsid w:val="005E01F0"/>
    <w:rsid w:val="005E4BC3"/>
    <w:rsid w:val="005E582B"/>
    <w:rsid w:val="005E5FEF"/>
    <w:rsid w:val="005F0BE4"/>
    <w:rsid w:val="005F1683"/>
    <w:rsid w:val="005F2CB5"/>
    <w:rsid w:val="005F31E4"/>
    <w:rsid w:val="005F3A91"/>
    <w:rsid w:val="005F4DE1"/>
    <w:rsid w:val="005F64FB"/>
    <w:rsid w:val="005F693D"/>
    <w:rsid w:val="005F6DCA"/>
    <w:rsid w:val="006003D7"/>
    <w:rsid w:val="00600F0F"/>
    <w:rsid w:val="006020BA"/>
    <w:rsid w:val="00603385"/>
    <w:rsid w:val="00604C8C"/>
    <w:rsid w:val="00606137"/>
    <w:rsid w:val="00606D2C"/>
    <w:rsid w:val="00607EBB"/>
    <w:rsid w:val="006101E0"/>
    <w:rsid w:val="006121B6"/>
    <w:rsid w:val="006122E6"/>
    <w:rsid w:val="00612848"/>
    <w:rsid w:val="00613DF0"/>
    <w:rsid w:val="00613F24"/>
    <w:rsid w:val="006155E8"/>
    <w:rsid w:val="00615FD9"/>
    <w:rsid w:val="00617049"/>
    <w:rsid w:val="006172EE"/>
    <w:rsid w:val="00617B0E"/>
    <w:rsid w:val="00620BA6"/>
    <w:rsid w:val="00620EBB"/>
    <w:rsid w:val="006233F3"/>
    <w:rsid w:val="00623899"/>
    <w:rsid w:val="00624B06"/>
    <w:rsid w:val="00624DE8"/>
    <w:rsid w:val="0063068B"/>
    <w:rsid w:val="006312B5"/>
    <w:rsid w:val="00631B58"/>
    <w:rsid w:val="00631ECF"/>
    <w:rsid w:val="00635284"/>
    <w:rsid w:val="0063758F"/>
    <w:rsid w:val="006404D9"/>
    <w:rsid w:val="00641578"/>
    <w:rsid w:val="00642B3F"/>
    <w:rsid w:val="00643D6F"/>
    <w:rsid w:val="00643E2A"/>
    <w:rsid w:val="00644078"/>
    <w:rsid w:val="00644A6A"/>
    <w:rsid w:val="00645554"/>
    <w:rsid w:val="006458A0"/>
    <w:rsid w:val="00647924"/>
    <w:rsid w:val="00650F01"/>
    <w:rsid w:val="00651750"/>
    <w:rsid w:val="00652288"/>
    <w:rsid w:val="006538A6"/>
    <w:rsid w:val="00653C31"/>
    <w:rsid w:val="006541CA"/>
    <w:rsid w:val="0065466C"/>
    <w:rsid w:val="0065543D"/>
    <w:rsid w:val="00656057"/>
    <w:rsid w:val="00660ABD"/>
    <w:rsid w:val="00662375"/>
    <w:rsid w:val="006626CD"/>
    <w:rsid w:val="00662C7C"/>
    <w:rsid w:val="00663265"/>
    <w:rsid w:val="00663384"/>
    <w:rsid w:val="0066399D"/>
    <w:rsid w:val="00665A39"/>
    <w:rsid w:val="00665D05"/>
    <w:rsid w:val="006660F6"/>
    <w:rsid w:val="00667E3D"/>
    <w:rsid w:val="0067356C"/>
    <w:rsid w:val="00673784"/>
    <w:rsid w:val="00674132"/>
    <w:rsid w:val="00676C39"/>
    <w:rsid w:val="00677AD0"/>
    <w:rsid w:val="00680BF4"/>
    <w:rsid w:val="00681B57"/>
    <w:rsid w:val="006840F5"/>
    <w:rsid w:val="006843DD"/>
    <w:rsid w:val="0068490C"/>
    <w:rsid w:val="00684D9C"/>
    <w:rsid w:val="006853E2"/>
    <w:rsid w:val="006861FD"/>
    <w:rsid w:val="006867A6"/>
    <w:rsid w:val="006904C1"/>
    <w:rsid w:val="00690D83"/>
    <w:rsid w:val="0069368B"/>
    <w:rsid w:val="00693773"/>
    <w:rsid w:val="006A0372"/>
    <w:rsid w:val="006A07D2"/>
    <w:rsid w:val="006A1198"/>
    <w:rsid w:val="006A15DC"/>
    <w:rsid w:val="006A2684"/>
    <w:rsid w:val="006A278A"/>
    <w:rsid w:val="006A3C2B"/>
    <w:rsid w:val="006A467E"/>
    <w:rsid w:val="006A4EF2"/>
    <w:rsid w:val="006A5763"/>
    <w:rsid w:val="006A5E4F"/>
    <w:rsid w:val="006A78AA"/>
    <w:rsid w:val="006B1F74"/>
    <w:rsid w:val="006B6A3E"/>
    <w:rsid w:val="006B6A83"/>
    <w:rsid w:val="006B7F61"/>
    <w:rsid w:val="006C12A3"/>
    <w:rsid w:val="006C431C"/>
    <w:rsid w:val="006C43CA"/>
    <w:rsid w:val="006C61FD"/>
    <w:rsid w:val="006D0C8F"/>
    <w:rsid w:val="006D2D3F"/>
    <w:rsid w:val="006D3C1B"/>
    <w:rsid w:val="006D5C8C"/>
    <w:rsid w:val="006D6BB1"/>
    <w:rsid w:val="006D74E4"/>
    <w:rsid w:val="006D7728"/>
    <w:rsid w:val="006E0D8B"/>
    <w:rsid w:val="006E0F9F"/>
    <w:rsid w:val="006E2887"/>
    <w:rsid w:val="006E38FF"/>
    <w:rsid w:val="006E5126"/>
    <w:rsid w:val="006E7733"/>
    <w:rsid w:val="006F11C0"/>
    <w:rsid w:val="006F1751"/>
    <w:rsid w:val="006F1933"/>
    <w:rsid w:val="006F36AD"/>
    <w:rsid w:val="006F3BD5"/>
    <w:rsid w:val="006F3CDB"/>
    <w:rsid w:val="006F43D9"/>
    <w:rsid w:val="006F59E1"/>
    <w:rsid w:val="006F7AAD"/>
    <w:rsid w:val="00700157"/>
    <w:rsid w:val="0070022E"/>
    <w:rsid w:val="00700ACD"/>
    <w:rsid w:val="00704272"/>
    <w:rsid w:val="007069E4"/>
    <w:rsid w:val="0071083A"/>
    <w:rsid w:val="00710EE9"/>
    <w:rsid w:val="007114D1"/>
    <w:rsid w:val="007122E1"/>
    <w:rsid w:val="007129D1"/>
    <w:rsid w:val="00713716"/>
    <w:rsid w:val="0071594A"/>
    <w:rsid w:val="007163CB"/>
    <w:rsid w:val="00720FA7"/>
    <w:rsid w:val="00721527"/>
    <w:rsid w:val="007227ED"/>
    <w:rsid w:val="00722958"/>
    <w:rsid w:val="00722CBF"/>
    <w:rsid w:val="00722D2A"/>
    <w:rsid w:val="0072386C"/>
    <w:rsid w:val="00724070"/>
    <w:rsid w:val="00725C28"/>
    <w:rsid w:val="0072679E"/>
    <w:rsid w:val="0073178C"/>
    <w:rsid w:val="00733340"/>
    <w:rsid w:val="0073654E"/>
    <w:rsid w:val="007418E8"/>
    <w:rsid w:val="00745427"/>
    <w:rsid w:val="00746111"/>
    <w:rsid w:val="0074710C"/>
    <w:rsid w:val="007500AD"/>
    <w:rsid w:val="007518F1"/>
    <w:rsid w:val="007522F0"/>
    <w:rsid w:val="00754EA9"/>
    <w:rsid w:val="0075555B"/>
    <w:rsid w:val="00756355"/>
    <w:rsid w:val="00756CD4"/>
    <w:rsid w:val="00756D44"/>
    <w:rsid w:val="00756EDD"/>
    <w:rsid w:val="00757640"/>
    <w:rsid w:val="00760B6F"/>
    <w:rsid w:val="007626AE"/>
    <w:rsid w:val="00763DF4"/>
    <w:rsid w:val="007661A1"/>
    <w:rsid w:val="00766F6D"/>
    <w:rsid w:val="007674A3"/>
    <w:rsid w:val="0076779E"/>
    <w:rsid w:val="0077255C"/>
    <w:rsid w:val="00773918"/>
    <w:rsid w:val="00774F75"/>
    <w:rsid w:val="00776B2F"/>
    <w:rsid w:val="00776F98"/>
    <w:rsid w:val="007779DC"/>
    <w:rsid w:val="00781097"/>
    <w:rsid w:val="00782059"/>
    <w:rsid w:val="007830C7"/>
    <w:rsid w:val="00783518"/>
    <w:rsid w:val="00783711"/>
    <w:rsid w:val="0078465C"/>
    <w:rsid w:val="00785E20"/>
    <w:rsid w:val="007876F7"/>
    <w:rsid w:val="00790115"/>
    <w:rsid w:val="00791A9B"/>
    <w:rsid w:val="007961BC"/>
    <w:rsid w:val="0079659D"/>
    <w:rsid w:val="007965E5"/>
    <w:rsid w:val="00796FE6"/>
    <w:rsid w:val="0079720A"/>
    <w:rsid w:val="00797A8F"/>
    <w:rsid w:val="00797C45"/>
    <w:rsid w:val="00797D62"/>
    <w:rsid w:val="007A0F81"/>
    <w:rsid w:val="007A34E1"/>
    <w:rsid w:val="007A3540"/>
    <w:rsid w:val="007A35EA"/>
    <w:rsid w:val="007A4C61"/>
    <w:rsid w:val="007A596B"/>
    <w:rsid w:val="007A5B33"/>
    <w:rsid w:val="007A6DFE"/>
    <w:rsid w:val="007B0CBD"/>
    <w:rsid w:val="007B3D33"/>
    <w:rsid w:val="007B3D57"/>
    <w:rsid w:val="007B3E31"/>
    <w:rsid w:val="007B4039"/>
    <w:rsid w:val="007B458F"/>
    <w:rsid w:val="007B52D0"/>
    <w:rsid w:val="007B5509"/>
    <w:rsid w:val="007B6037"/>
    <w:rsid w:val="007B6E52"/>
    <w:rsid w:val="007C1B7B"/>
    <w:rsid w:val="007C20FF"/>
    <w:rsid w:val="007C3ED1"/>
    <w:rsid w:val="007C4DAA"/>
    <w:rsid w:val="007C77A5"/>
    <w:rsid w:val="007C7A81"/>
    <w:rsid w:val="007D1534"/>
    <w:rsid w:val="007D1F44"/>
    <w:rsid w:val="007D1F55"/>
    <w:rsid w:val="007D239B"/>
    <w:rsid w:val="007D684E"/>
    <w:rsid w:val="007D78D1"/>
    <w:rsid w:val="007E047C"/>
    <w:rsid w:val="007E23A8"/>
    <w:rsid w:val="007E282F"/>
    <w:rsid w:val="007E36B4"/>
    <w:rsid w:val="007E3C73"/>
    <w:rsid w:val="007E5402"/>
    <w:rsid w:val="007E5ACF"/>
    <w:rsid w:val="007E5BF2"/>
    <w:rsid w:val="007E75CE"/>
    <w:rsid w:val="007F2195"/>
    <w:rsid w:val="007F37E3"/>
    <w:rsid w:val="007F44F4"/>
    <w:rsid w:val="007F4CFD"/>
    <w:rsid w:val="00803CA0"/>
    <w:rsid w:val="0080548D"/>
    <w:rsid w:val="00806B6F"/>
    <w:rsid w:val="00807A0D"/>
    <w:rsid w:val="00811778"/>
    <w:rsid w:val="0081372F"/>
    <w:rsid w:val="00813B26"/>
    <w:rsid w:val="00814DD6"/>
    <w:rsid w:val="00815D6C"/>
    <w:rsid w:val="00816033"/>
    <w:rsid w:val="00816D05"/>
    <w:rsid w:val="008236E0"/>
    <w:rsid w:val="00826C6A"/>
    <w:rsid w:val="0083021D"/>
    <w:rsid w:val="00831D9C"/>
    <w:rsid w:val="008321C8"/>
    <w:rsid w:val="00833DE3"/>
    <w:rsid w:val="00835AC0"/>
    <w:rsid w:val="0083638B"/>
    <w:rsid w:val="0083784F"/>
    <w:rsid w:val="00841472"/>
    <w:rsid w:val="008414A4"/>
    <w:rsid w:val="008419B9"/>
    <w:rsid w:val="00841DC3"/>
    <w:rsid w:val="008439B6"/>
    <w:rsid w:val="00845003"/>
    <w:rsid w:val="0084510A"/>
    <w:rsid w:val="00845223"/>
    <w:rsid w:val="00845DBC"/>
    <w:rsid w:val="00846005"/>
    <w:rsid w:val="00846051"/>
    <w:rsid w:val="00846C17"/>
    <w:rsid w:val="00847AC0"/>
    <w:rsid w:val="00851234"/>
    <w:rsid w:val="0085157C"/>
    <w:rsid w:val="00851A24"/>
    <w:rsid w:val="008528B4"/>
    <w:rsid w:val="00856851"/>
    <w:rsid w:val="00856D14"/>
    <w:rsid w:val="00860EB8"/>
    <w:rsid w:val="00861536"/>
    <w:rsid w:val="008626A9"/>
    <w:rsid w:val="00862D71"/>
    <w:rsid w:val="00863BDF"/>
    <w:rsid w:val="00864F6B"/>
    <w:rsid w:val="00865A00"/>
    <w:rsid w:val="0086634B"/>
    <w:rsid w:val="00866843"/>
    <w:rsid w:val="008739C8"/>
    <w:rsid w:val="00876FB0"/>
    <w:rsid w:val="00877906"/>
    <w:rsid w:val="00877CC3"/>
    <w:rsid w:val="008821F2"/>
    <w:rsid w:val="00883100"/>
    <w:rsid w:val="0088513F"/>
    <w:rsid w:val="00890147"/>
    <w:rsid w:val="008901F3"/>
    <w:rsid w:val="008903AC"/>
    <w:rsid w:val="00890F55"/>
    <w:rsid w:val="00891610"/>
    <w:rsid w:val="00892158"/>
    <w:rsid w:val="0089312D"/>
    <w:rsid w:val="00894A8C"/>
    <w:rsid w:val="00897583"/>
    <w:rsid w:val="00897957"/>
    <w:rsid w:val="008A04F6"/>
    <w:rsid w:val="008A144F"/>
    <w:rsid w:val="008A1D8A"/>
    <w:rsid w:val="008A1FEA"/>
    <w:rsid w:val="008A2B69"/>
    <w:rsid w:val="008A2E27"/>
    <w:rsid w:val="008A34C4"/>
    <w:rsid w:val="008A3DB6"/>
    <w:rsid w:val="008A445A"/>
    <w:rsid w:val="008A45EC"/>
    <w:rsid w:val="008A6859"/>
    <w:rsid w:val="008A69F6"/>
    <w:rsid w:val="008A7B98"/>
    <w:rsid w:val="008A7BA5"/>
    <w:rsid w:val="008B32A4"/>
    <w:rsid w:val="008B6247"/>
    <w:rsid w:val="008B63B0"/>
    <w:rsid w:val="008B7985"/>
    <w:rsid w:val="008C2037"/>
    <w:rsid w:val="008C2B96"/>
    <w:rsid w:val="008C2E4B"/>
    <w:rsid w:val="008C39FE"/>
    <w:rsid w:val="008C3F1B"/>
    <w:rsid w:val="008C416A"/>
    <w:rsid w:val="008C604B"/>
    <w:rsid w:val="008C6558"/>
    <w:rsid w:val="008C761C"/>
    <w:rsid w:val="008D0CE6"/>
    <w:rsid w:val="008D0D19"/>
    <w:rsid w:val="008D135C"/>
    <w:rsid w:val="008D1E5E"/>
    <w:rsid w:val="008D2BCB"/>
    <w:rsid w:val="008D4335"/>
    <w:rsid w:val="008D4C28"/>
    <w:rsid w:val="008D59A9"/>
    <w:rsid w:val="008D60C9"/>
    <w:rsid w:val="008D6620"/>
    <w:rsid w:val="008E02C2"/>
    <w:rsid w:val="008E1D17"/>
    <w:rsid w:val="008E53D3"/>
    <w:rsid w:val="008E58F2"/>
    <w:rsid w:val="008E786C"/>
    <w:rsid w:val="008F1EC4"/>
    <w:rsid w:val="008F219E"/>
    <w:rsid w:val="008F2EBF"/>
    <w:rsid w:val="008F3006"/>
    <w:rsid w:val="008F3738"/>
    <w:rsid w:val="008F4019"/>
    <w:rsid w:val="008F4943"/>
    <w:rsid w:val="008F5AF1"/>
    <w:rsid w:val="008F5FD7"/>
    <w:rsid w:val="008F74A9"/>
    <w:rsid w:val="0090095D"/>
    <w:rsid w:val="00902318"/>
    <w:rsid w:val="00902B22"/>
    <w:rsid w:val="009033C8"/>
    <w:rsid w:val="0090394B"/>
    <w:rsid w:val="00903DD5"/>
    <w:rsid w:val="00906EB7"/>
    <w:rsid w:val="009101E1"/>
    <w:rsid w:val="00910255"/>
    <w:rsid w:val="00911647"/>
    <w:rsid w:val="00911BC9"/>
    <w:rsid w:val="00911DC9"/>
    <w:rsid w:val="009120B3"/>
    <w:rsid w:val="00913AC5"/>
    <w:rsid w:val="00913D3D"/>
    <w:rsid w:val="009147D2"/>
    <w:rsid w:val="009151EC"/>
    <w:rsid w:val="0091599C"/>
    <w:rsid w:val="00915C41"/>
    <w:rsid w:val="00916DB9"/>
    <w:rsid w:val="00917EBF"/>
    <w:rsid w:val="009218F2"/>
    <w:rsid w:val="00921D99"/>
    <w:rsid w:val="00927A6B"/>
    <w:rsid w:val="009307EA"/>
    <w:rsid w:val="00931E86"/>
    <w:rsid w:val="00931FAB"/>
    <w:rsid w:val="0093206A"/>
    <w:rsid w:val="00932F40"/>
    <w:rsid w:val="00933547"/>
    <w:rsid w:val="00933B8C"/>
    <w:rsid w:val="0093463E"/>
    <w:rsid w:val="0093495B"/>
    <w:rsid w:val="00936C29"/>
    <w:rsid w:val="009371BF"/>
    <w:rsid w:val="0094236E"/>
    <w:rsid w:val="009441BA"/>
    <w:rsid w:val="00945024"/>
    <w:rsid w:val="00945871"/>
    <w:rsid w:val="009460B2"/>
    <w:rsid w:val="00946D69"/>
    <w:rsid w:val="009505C4"/>
    <w:rsid w:val="00951655"/>
    <w:rsid w:val="0095267B"/>
    <w:rsid w:val="00952B51"/>
    <w:rsid w:val="00954335"/>
    <w:rsid w:val="009561ED"/>
    <w:rsid w:val="00957522"/>
    <w:rsid w:val="009602EE"/>
    <w:rsid w:val="009603DF"/>
    <w:rsid w:val="0096115D"/>
    <w:rsid w:val="009614C3"/>
    <w:rsid w:val="0096222E"/>
    <w:rsid w:val="0096254A"/>
    <w:rsid w:val="00962693"/>
    <w:rsid w:val="00962ADE"/>
    <w:rsid w:val="0096365C"/>
    <w:rsid w:val="00963EE1"/>
    <w:rsid w:val="00964ACA"/>
    <w:rsid w:val="00965563"/>
    <w:rsid w:val="00966173"/>
    <w:rsid w:val="0096674A"/>
    <w:rsid w:val="00966A69"/>
    <w:rsid w:val="0096729B"/>
    <w:rsid w:val="00967E76"/>
    <w:rsid w:val="00970A5E"/>
    <w:rsid w:val="00971A9C"/>
    <w:rsid w:val="00972143"/>
    <w:rsid w:val="009726C8"/>
    <w:rsid w:val="009740C3"/>
    <w:rsid w:val="009762FD"/>
    <w:rsid w:val="00976458"/>
    <w:rsid w:val="0097733D"/>
    <w:rsid w:val="0097746F"/>
    <w:rsid w:val="0098095E"/>
    <w:rsid w:val="0098234B"/>
    <w:rsid w:val="00985352"/>
    <w:rsid w:val="0098540A"/>
    <w:rsid w:val="00985736"/>
    <w:rsid w:val="00985A82"/>
    <w:rsid w:val="00985C7C"/>
    <w:rsid w:val="00986EF4"/>
    <w:rsid w:val="00987D41"/>
    <w:rsid w:val="00987FAC"/>
    <w:rsid w:val="00991B50"/>
    <w:rsid w:val="0099238D"/>
    <w:rsid w:val="00995DF0"/>
    <w:rsid w:val="009A05F3"/>
    <w:rsid w:val="009A1E4B"/>
    <w:rsid w:val="009A25D2"/>
    <w:rsid w:val="009A49D5"/>
    <w:rsid w:val="009A6A88"/>
    <w:rsid w:val="009A7986"/>
    <w:rsid w:val="009B132E"/>
    <w:rsid w:val="009B1B4B"/>
    <w:rsid w:val="009B2602"/>
    <w:rsid w:val="009B3175"/>
    <w:rsid w:val="009B57EB"/>
    <w:rsid w:val="009B5D9C"/>
    <w:rsid w:val="009B71E2"/>
    <w:rsid w:val="009B75B3"/>
    <w:rsid w:val="009B785E"/>
    <w:rsid w:val="009B79C0"/>
    <w:rsid w:val="009B7B2E"/>
    <w:rsid w:val="009C126D"/>
    <w:rsid w:val="009C3450"/>
    <w:rsid w:val="009C3F8C"/>
    <w:rsid w:val="009D02C5"/>
    <w:rsid w:val="009D0F7D"/>
    <w:rsid w:val="009D0FAA"/>
    <w:rsid w:val="009D11F7"/>
    <w:rsid w:val="009D1A22"/>
    <w:rsid w:val="009D22B3"/>
    <w:rsid w:val="009D2CA8"/>
    <w:rsid w:val="009D5261"/>
    <w:rsid w:val="009D7233"/>
    <w:rsid w:val="009D73C9"/>
    <w:rsid w:val="009D7B2E"/>
    <w:rsid w:val="009E232B"/>
    <w:rsid w:val="009E4378"/>
    <w:rsid w:val="009E4ED5"/>
    <w:rsid w:val="009E5015"/>
    <w:rsid w:val="009E51BE"/>
    <w:rsid w:val="009E719B"/>
    <w:rsid w:val="009F016D"/>
    <w:rsid w:val="009F11E1"/>
    <w:rsid w:val="009F1BC4"/>
    <w:rsid w:val="009F58C2"/>
    <w:rsid w:val="009F5EE4"/>
    <w:rsid w:val="009F6A07"/>
    <w:rsid w:val="009F6B4C"/>
    <w:rsid w:val="009F7838"/>
    <w:rsid w:val="00A00FA5"/>
    <w:rsid w:val="00A0164F"/>
    <w:rsid w:val="00A02490"/>
    <w:rsid w:val="00A02D5C"/>
    <w:rsid w:val="00A02DD0"/>
    <w:rsid w:val="00A03753"/>
    <w:rsid w:val="00A03A22"/>
    <w:rsid w:val="00A06720"/>
    <w:rsid w:val="00A0762D"/>
    <w:rsid w:val="00A0790E"/>
    <w:rsid w:val="00A11395"/>
    <w:rsid w:val="00A11F1D"/>
    <w:rsid w:val="00A1700E"/>
    <w:rsid w:val="00A176F8"/>
    <w:rsid w:val="00A17F00"/>
    <w:rsid w:val="00A21BEE"/>
    <w:rsid w:val="00A22550"/>
    <w:rsid w:val="00A23793"/>
    <w:rsid w:val="00A2540B"/>
    <w:rsid w:val="00A307CC"/>
    <w:rsid w:val="00A31436"/>
    <w:rsid w:val="00A33967"/>
    <w:rsid w:val="00A33B94"/>
    <w:rsid w:val="00A3599C"/>
    <w:rsid w:val="00A36980"/>
    <w:rsid w:val="00A36B1A"/>
    <w:rsid w:val="00A36D6C"/>
    <w:rsid w:val="00A36F4F"/>
    <w:rsid w:val="00A400FC"/>
    <w:rsid w:val="00A412AC"/>
    <w:rsid w:val="00A41BBC"/>
    <w:rsid w:val="00A428A5"/>
    <w:rsid w:val="00A434AC"/>
    <w:rsid w:val="00A43513"/>
    <w:rsid w:val="00A44653"/>
    <w:rsid w:val="00A4485D"/>
    <w:rsid w:val="00A45A55"/>
    <w:rsid w:val="00A47A59"/>
    <w:rsid w:val="00A47CE6"/>
    <w:rsid w:val="00A519FD"/>
    <w:rsid w:val="00A52670"/>
    <w:rsid w:val="00A542FE"/>
    <w:rsid w:val="00A54CB1"/>
    <w:rsid w:val="00A55E50"/>
    <w:rsid w:val="00A561FC"/>
    <w:rsid w:val="00A56775"/>
    <w:rsid w:val="00A60BEC"/>
    <w:rsid w:val="00A60DF9"/>
    <w:rsid w:val="00A60E78"/>
    <w:rsid w:val="00A61F10"/>
    <w:rsid w:val="00A62DE2"/>
    <w:rsid w:val="00A65C82"/>
    <w:rsid w:val="00A67E7B"/>
    <w:rsid w:val="00A70431"/>
    <w:rsid w:val="00A7048C"/>
    <w:rsid w:val="00A70C8F"/>
    <w:rsid w:val="00A70ECA"/>
    <w:rsid w:val="00A7116F"/>
    <w:rsid w:val="00A74168"/>
    <w:rsid w:val="00A74183"/>
    <w:rsid w:val="00A7536F"/>
    <w:rsid w:val="00A77FAE"/>
    <w:rsid w:val="00A814A6"/>
    <w:rsid w:val="00A82392"/>
    <w:rsid w:val="00A831B6"/>
    <w:rsid w:val="00A83490"/>
    <w:rsid w:val="00A835BE"/>
    <w:rsid w:val="00A836CB"/>
    <w:rsid w:val="00A84725"/>
    <w:rsid w:val="00A85A55"/>
    <w:rsid w:val="00A8738F"/>
    <w:rsid w:val="00A92755"/>
    <w:rsid w:val="00A933A1"/>
    <w:rsid w:val="00A9360F"/>
    <w:rsid w:val="00A93E9B"/>
    <w:rsid w:val="00A947E9"/>
    <w:rsid w:val="00AA06AD"/>
    <w:rsid w:val="00AA2CBE"/>
    <w:rsid w:val="00AA3536"/>
    <w:rsid w:val="00AA3760"/>
    <w:rsid w:val="00AA3A24"/>
    <w:rsid w:val="00AA766E"/>
    <w:rsid w:val="00AB1940"/>
    <w:rsid w:val="00AB34B6"/>
    <w:rsid w:val="00AB3CF8"/>
    <w:rsid w:val="00AB6999"/>
    <w:rsid w:val="00AB7A17"/>
    <w:rsid w:val="00AB7A5C"/>
    <w:rsid w:val="00AC1E3E"/>
    <w:rsid w:val="00AD1963"/>
    <w:rsid w:val="00AD1FE3"/>
    <w:rsid w:val="00AD24B4"/>
    <w:rsid w:val="00AD2B31"/>
    <w:rsid w:val="00AD3964"/>
    <w:rsid w:val="00AD4BFA"/>
    <w:rsid w:val="00AD55E5"/>
    <w:rsid w:val="00AD738B"/>
    <w:rsid w:val="00AD787D"/>
    <w:rsid w:val="00AD79E8"/>
    <w:rsid w:val="00AD7A90"/>
    <w:rsid w:val="00AE0535"/>
    <w:rsid w:val="00AE0CBB"/>
    <w:rsid w:val="00AE1658"/>
    <w:rsid w:val="00AE1E7C"/>
    <w:rsid w:val="00AE2B97"/>
    <w:rsid w:val="00AE37EF"/>
    <w:rsid w:val="00AE6EDB"/>
    <w:rsid w:val="00AE7943"/>
    <w:rsid w:val="00AF258D"/>
    <w:rsid w:val="00AF5C8A"/>
    <w:rsid w:val="00AF6501"/>
    <w:rsid w:val="00B00004"/>
    <w:rsid w:val="00B00246"/>
    <w:rsid w:val="00B002D8"/>
    <w:rsid w:val="00B002E3"/>
    <w:rsid w:val="00B00BAF"/>
    <w:rsid w:val="00B03D59"/>
    <w:rsid w:val="00B04419"/>
    <w:rsid w:val="00B06858"/>
    <w:rsid w:val="00B07AEC"/>
    <w:rsid w:val="00B10049"/>
    <w:rsid w:val="00B130CF"/>
    <w:rsid w:val="00B13751"/>
    <w:rsid w:val="00B13BFC"/>
    <w:rsid w:val="00B15BC4"/>
    <w:rsid w:val="00B16094"/>
    <w:rsid w:val="00B16343"/>
    <w:rsid w:val="00B177AA"/>
    <w:rsid w:val="00B17DA1"/>
    <w:rsid w:val="00B27677"/>
    <w:rsid w:val="00B30813"/>
    <w:rsid w:val="00B30F24"/>
    <w:rsid w:val="00B316CF"/>
    <w:rsid w:val="00B321B0"/>
    <w:rsid w:val="00B33BD1"/>
    <w:rsid w:val="00B349AA"/>
    <w:rsid w:val="00B36F6C"/>
    <w:rsid w:val="00B37085"/>
    <w:rsid w:val="00B37432"/>
    <w:rsid w:val="00B411D2"/>
    <w:rsid w:val="00B4124B"/>
    <w:rsid w:val="00B414FF"/>
    <w:rsid w:val="00B415D3"/>
    <w:rsid w:val="00B4297B"/>
    <w:rsid w:val="00B42FDD"/>
    <w:rsid w:val="00B43537"/>
    <w:rsid w:val="00B44841"/>
    <w:rsid w:val="00B47210"/>
    <w:rsid w:val="00B503DC"/>
    <w:rsid w:val="00B50998"/>
    <w:rsid w:val="00B516EC"/>
    <w:rsid w:val="00B52069"/>
    <w:rsid w:val="00B564AE"/>
    <w:rsid w:val="00B564E3"/>
    <w:rsid w:val="00B56F2E"/>
    <w:rsid w:val="00B57B55"/>
    <w:rsid w:val="00B60979"/>
    <w:rsid w:val="00B61092"/>
    <w:rsid w:val="00B61E88"/>
    <w:rsid w:val="00B6241D"/>
    <w:rsid w:val="00B63AFA"/>
    <w:rsid w:val="00B641A1"/>
    <w:rsid w:val="00B651D0"/>
    <w:rsid w:val="00B65919"/>
    <w:rsid w:val="00B661E1"/>
    <w:rsid w:val="00B67541"/>
    <w:rsid w:val="00B67893"/>
    <w:rsid w:val="00B70BA4"/>
    <w:rsid w:val="00B726ED"/>
    <w:rsid w:val="00B73321"/>
    <w:rsid w:val="00B7616A"/>
    <w:rsid w:val="00B767F5"/>
    <w:rsid w:val="00B80058"/>
    <w:rsid w:val="00B8052F"/>
    <w:rsid w:val="00B81661"/>
    <w:rsid w:val="00B816B9"/>
    <w:rsid w:val="00B83148"/>
    <w:rsid w:val="00B836AA"/>
    <w:rsid w:val="00B83D10"/>
    <w:rsid w:val="00B85C9B"/>
    <w:rsid w:val="00B902E5"/>
    <w:rsid w:val="00B90A35"/>
    <w:rsid w:val="00B925F6"/>
    <w:rsid w:val="00B93978"/>
    <w:rsid w:val="00B949F2"/>
    <w:rsid w:val="00B94C49"/>
    <w:rsid w:val="00B95CFC"/>
    <w:rsid w:val="00B97025"/>
    <w:rsid w:val="00B9747A"/>
    <w:rsid w:val="00BA0F27"/>
    <w:rsid w:val="00BA1571"/>
    <w:rsid w:val="00BA34CB"/>
    <w:rsid w:val="00BA392F"/>
    <w:rsid w:val="00BA5BB0"/>
    <w:rsid w:val="00BA6CDD"/>
    <w:rsid w:val="00BA6F38"/>
    <w:rsid w:val="00BB0363"/>
    <w:rsid w:val="00BB0380"/>
    <w:rsid w:val="00BB09DF"/>
    <w:rsid w:val="00BB2153"/>
    <w:rsid w:val="00BB2231"/>
    <w:rsid w:val="00BB36AF"/>
    <w:rsid w:val="00BB3DAF"/>
    <w:rsid w:val="00BB4EE4"/>
    <w:rsid w:val="00BB4F2C"/>
    <w:rsid w:val="00BB6C11"/>
    <w:rsid w:val="00BB6DA2"/>
    <w:rsid w:val="00BB7914"/>
    <w:rsid w:val="00BB7FA8"/>
    <w:rsid w:val="00BC2C8A"/>
    <w:rsid w:val="00BC5B50"/>
    <w:rsid w:val="00BC5B66"/>
    <w:rsid w:val="00BC6850"/>
    <w:rsid w:val="00BD12DA"/>
    <w:rsid w:val="00BD17E2"/>
    <w:rsid w:val="00BD1B44"/>
    <w:rsid w:val="00BD27E6"/>
    <w:rsid w:val="00BD379F"/>
    <w:rsid w:val="00BD4009"/>
    <w:rsid w:val="00BD4E29"/>
    <w:rsid w:val="00BD5655"/>
    <w:rsid w:val="00BD661B"/>
    <w:rsid w:val="00BE12B8"/>
    <w:rsid w:val="00BE1482"/>
    <w:rsid w:val="00BE3847"/>
    <w:rsid w:val="00BE452D"/>
    <w:rsid w:val="00BE6233"/>
    <w:rsid w:val="00BF0D48"/>
    <w:rsid w:val="00BF56D0"/>
    <w:rsid w:val="00BF5973"/>
    <w:rsid w:val="00BF78C9"/>
    <w:rsid w:val="00C00C71"/>
    <w:rsid w:val="00C01376"/>
    <w:rsid w:val="00C032D0"/>
    <w:rsid w:val="00C04149"/>
    <w:rsid w:val="00C04C74"/>
    <w:rsid w:val="00C05707"/>
    <w:rsid w:val="00C062FA"/>
    <w:rsid w:val="00C07EFD"/>
    <w:rsid w:val="00C139BA"/>
    <w:rsid w:val="00C13F88"/>
    <w:rsid w:val="00C155C8"/>
    <w:rsid w:val="00C15B10"/>
    <w:rsid w:val="00C15F2C"/>
    <w:rsid w:val="00C1682B"/>
    <w:rsid w:val="00C20F6A"/>
    <w:rsid w:val="00C27D0D"/>
    <w:rsid w:val="00C31FF3"/>
    <w:rsid w:val="00C33E52"/>
    <w:rsid w:val="00C340DA"/>
    <w:rsid w:val="00C3475E"/>
    <w:rsid w:val="00C34A21"/>
    <w:rsid w:val="00C35325"/>
    <w:rsid w:val="00C3561B"/>
    <w:rsid w:val="00C35C72"/>
    <w:rsid w:val="00C35D27"/>
    <w:rsid w:val="00C36C5C"/>
    <w:rsid w:val="00C400BA"/>
    <w:rsid w:val="00C417C1"/>
    <w:rsid w:val="00C42316"/>
    <w:rsid w:val="00C437A6"/>
    <w:rsid w:val="00C452B0"/>
    <w:rsid w:val="00C47043"/>
    <w:rsid w:val="00C473DA"/>
    <w:rsid w:val="00C509D1"/>
    <w:rsid w:val="00C50C7B"/>
    <w:rsid w:val="00C50D46"/>
    <w:rsid w:val="00C55346"/>
    <w:rsid w:val="00C55FCC"/>
    <w:rsid w:val="00C57C2B"/>
    <w:rsid w:val="00C603BE"/>
    <w:rsid w:val="00C611D4"/>
    <w:rsid w:val="00C623DE"/>
    <w:rsid w:val="00C64BE9"/>
    <w:rsid w:val="00C66F90"/>
    <w:rsid w:val="00C674EF"/>
    <w:rsid w:val="00C720C7"/>
    <w:rsid w:val="00C72260"/>
    <w:rsid w:val="00C741F1"/>
    <w:rsid w:val="00C74C47"/>
    <w:rsid w:val="00C76266"/>
    <w:rsid w:val="00C7640E"/>
    <w:rsid w:val="00C765EA"/>
    <w:rsid w:val="00C7762B"/>
    <w:rsid w:val="00C77C9B"/>
    <w:rsid w:val="00C82127"/>
    <w:rsid w:val="00C84521"/>
    <w:rsid w:val="00C8587F"/>
    <w:rsid w:val="00C86576"/>
    <w:rsid w:val="00C87B2C"/>
    <w:rsid w:val="00C90576"/>
    <w:rsid w:val="00C959DA"/>
    <w:rsid w:val="00C95BC9"/>
    <w:rsid w:val="00C97F8A"/>
    <w:rsid w:val="00CA01D0"/>
    <w:rsid w:val="00CA0E2B"/>
    <w:rsid w:val="00CA155F"/>
    <w:rsid w:val="00CA1730"/>
    <w:rsid w:val="00CA25D5"/>
    <w:rsid w:val="00CA2BCF"/>
    <w:rsid w:val="00CA4B87"/>
    <w:rsid w:val="00CA5627"/>
    <w:rsid w:val="00CA7753"/>
    <w:rsid w:val="00CB02ED"/>
    <w:rsid w:val="00CB03E0"/>
    <w:rsid w:val="00CB12C0"/>
    <w:rsid w:val="00CB1EB3"/>
    <w:rsid w:val="00CB2A61"/>
    <w:rsid w:val="00CB2EE3"/>
    <w:rsid w:val="00CB4CA3"/>
    <w:rsid w:val="00CB5DF4"/>
    <w:rsid w:val="00CB6471"/>
    <w:rsid w:val="00CB64AF"/>
    <w:rsid w:val="00CB6972"/>
    <w:rsid w:val="00CB6CE1"/>
    <w:rsid w:val="00CC0ABB"/>
    <w:rsid w:val="00CC673E"/>
    <w:rsid w:val="00CD112C"/>
    <w:rsid w:val="00CD14EE"/>
    <w:rsid w:val="00CD278C"/>
    <w:rsid w:val="00CD4D3A"/>
    <w:rsid w:val="00CD4DEF"/>
    <w:rsid w:val="00CD518B"/>
    <w:rsid w:val="00CD5311"/>
    <w:rsid w:val="00CD569C"/>
    <w:rsid w:val="00CD5CD9"/>
    <w:rsid w:val="00CD5CF4"/>
    <w:rsid w:val="00CD6204"/>
    <w:rsid w:val="00CE292F"/>
    <w:rsid w:val="00CE32F5"/>
    <w:rsid w:val="00CE3572"/>
    <w:rsid w:val="00CE3C29"/>
    <w:rsid w:val="00CE42D1"/>
    <w:rsid w:val="00CE4333"/>
    <w:rsid w:val="00CE4AC6"/>
    <w:rsid w:val="00CE61A8"/>
    <w:rsid w:val="00CE728D"/>
    <w:rsid w:val="00CF169C"/>
    <w:rsid w:val="00CF2040"/>
    <w:rsid w:val="00CF4538"/>
    <w:rsid w:val="00CF5DE7"/>
    <w:rsid w:val="00CF67D9"/>
    <w:rsid w:val="00CF6817"/>
    <w:rsid w:val="00CF68DA"/>
    <w:rsid w:val="00D0075F"/>
    <w:rsid w:val="00D01671"/>
    <w:rsid w:val="00D028C0"/>
    <w:rsid w:val="00D02D35"/>
    <w:rsid w:val="00D038C6"/>
    <w:rsid w:val="00D05482"/>
    <w:rsid w:val="00D0684A"/>
    <w:rsid w:val="00D0687B"/>
    <w:rsid w:val="00D10A66"/>
    <w:rsid w:val="00D14308"/>
    <w:rsid w:val="00D16112"/>
    <w:rsid w:val="00D25D64"/>
    <w:rsid w:val="00D263FC"/>
    <w:rsid w:val="00D27C2D"/>
    <w:rsid w:val="00D31D99"/>
    <w:rsid w:val="00D32DA5"/>
    <w:rsid w:val="00D3494C"/>
    <w:rsid w:val="00D378C6"/>
    <w:rsid w:val="00D42CDE"/>
    <w:rsid w:val="00D43243"/>
    <w:rsid w:val="00D432AB"/>
    <w:rsid w:val="00D45A90"/>
    <w:rsid w:val="00D51539"/>
    <w:rsid w:val="00D5196A"/>
    <w:rsid w:val="00D5228A"/>
    <w:rsid w:val="00D52BC0"/>
    <w:rsid w:val="00D533C0"/>
    <w:rsid w:val="00D55473"/>
    <w:rsid w:val="00D555FB"/>
    <w:rsid w:val="00D56AD9"/>
    <w:rsid w:val="00D57270"/>
    <w:rsid w:val="00D61682"/>
    <w:rsid w:val="00D620CF"/>
    <w:rsid w:val="00D624C0"/>
    <w:rsid w:val="00D625B3"/>
    <w:rsid w:val="00D65738"/>
    <w:rsid w:val="00D67899"/>
    <w:rsid w:val="00D71BB3"/>
    <w:rsid w:val="00D71E31"/>
    <w:rsid w:val="00D72647"/>
    <w:rsid w:val="00D72C70"/>
    <w:rsid w:val="00D74052"/>
    <w:rsid w:val="00D7462D"/>
    <w:rsid w:val="00D74C62"/>
    <w:rsid w:val="00D75082"/>
    <w:rsid w:val="00D755A3"/>
    <w:rsid w:val="00D75B4D"/>
    <w:rsid w:val="00D7605B"/>
    <w:rsid w:val="00D7682C"/>
    <w:rsid w:val="00D77AE0"/>
    <w:rsid w:val="00D81948"/>
    <w:rsid w:val="00D838BC"/>
    <w:rsid w:val="00D852BE"/>
    <w:rsid w:val="00D869A3"/>
    <w:rsid w:val="00D87C80"/>
    <w:rsid w:val="00D90BAA"/>
    <w:rsid w:val="00D912D7"/>
    <w:rsid w:val="00D9132E"/>
    <w:rsid w:val="00D915F6"/>
    <w:rsid w:val="00D92FAF"/>
    <w:rsid w:val="00D93FD8"/>
    <w:rsid w:val="00D942ED"/>
    <w:rsid w:val="00D953CF"/>
    <w:rsid w:val="00D96641"/>
    <w:rsid w:val="00D975B5"/>
    <w:rsid w:val="00D97946"/>
    <w:rsid w:val="00D97EA9"/>
    <w:rsid w:val="00DA02A4"/>
    <w:rsid w:val="00DA0398"/>
    <w:rsid w:val="00DA11AB"/>
    <w:rsid w:val="00DA6CFF"/>
    <w:rsid w:val="00DB02A1"/>
    <w:rsid w:val="00DB055B"/>
    <w:rsid w:val="00DB0FF5"/>
    <w:rsid w:val="00DB1028"/>
    <w:rsid w:val="00DB2F07"/>
    <w:rsid w:val="00DB3E93"/>
    <w:rsid w:val="00DB46BF"/>
    <w:rsid w:val="00DB48B2"/>
    <w:rsid w:val="00DB5FDF"/>
    <w:rsid w:val="00DB767E"/>
    <w:rsid w:val="00DC0ACA"/>
    <w:rsid w:val="00DC0F93"/>
    <w:rsid w:val="00DC2695"/>
    <w:rsid w:val="00DC2C0F"/>
    <w:rsid w:val="00DC3957"/>
    <w:rsid w:val="00DC5058"/>
    <w:rsid w:val="00DC6946"/>
    <w:rsid w:val="00DC7AF4"/>
    <w:rsid w:val="00DD0C62"/>
    <w:rsid w:val="00DD0DE5"/>
    <w:rsid w:val="00DD1914"/>
    <w:rsid w:val="00DD1A8D"/>
    <w:rsid w:val="00DD1C01"/>
    <w:rsid w:val="00DD3AE0"/>
    <w:rsid w:val="00DD44E3"/>
    <w:rsid w:val="00DD4EAB"/>
    <w:rsid w:val="00DD662B"/>
    <w:rsid w:val="00DE14E3"/>
    <w:rsid w:val="00DE29B2"/>
    <w:rsid w:val="00DE4F4F"/>
    <w:rsid w:val="00DE63AF"/>
    <w:rsid w:val="00DE754E"/>
    <w:rsid w:val="00DE7B4B"/>
    <w:rsid w:val="00DE7F0C"/>
    <w:rsid w:val="00DF070F"/>
    <w:rsid w:val="00DF376D"/>
    <w:rsid w:val="00DF41C5"/>
    <w:rsid w:val="00DF55BA"/>
    <w:rsid w:val="00DF5AD3"/>
    <w:rsid w:val="00DF703E"/>
    <w:rsid w:val="00DF7354"/>
    <w:rsid w:val="00DF7482"/>
    <w:rsid w:val="00E00520"/>
    <w:rsid w:val="00E02AC1"/>
    <w:rsid w:val="00E0419B"/>
    <w:rsid w:val="00E07130"/>
    <w:rsid w:val="00E107E0"/>
    <w:rsid w:val="00E11360"/>
    <w:rsid w:val="00E11E81"/>
    <w:rsid w:val="00E12144"/>
    <w:rsid w:val="00E149E7"/>
    <w:rsid w:val="00E20DE3"/>
    <w:rsid w:val="00E219D7"/>
    <w:rsid w:val="00E21B41"/>
    <w:rsid w:val="00E22BB2"/>
    <w:rsid w:val="00E2599B"/>
    <w:rsid w:val="00E25CC3"/>
    <w:rsid w:val="00E26750"/>
    <w:rsid w:val="00E27119"/>
    <w:rsid w:val="00E2738F"/>
    <w:rsid w:val="00E27520"/>
    <w:rsid w:val="00E278A2"/>
    <w:rsid w:val="00E3010E"/>
    <w:rsid w:val="00E312F3"/>
    <w:rsid w:val="00E32D10"/>
    <w:rsid w:val="00E33919"/>
    <w:rsid w:val="00E34079"/>
    <w:rsid w:val="00E34DE2"/>
    <w:rsid w:val="00E364DD"/>
    <w:rsid w:val="00E3799E"/>
    <w:rsid w:val="00E413D6"/>
    <w:rsid w:val="00E41562"/>
    <w:rsid w:val="00E415FC"/>
    <w:rsid w:val="00E43147"/>
    <w:rsid w:val="00E440EB"/>
    <w:rsid w:val="00E44DB5"/>
    <w:rsid w:val="00E44DBA"/>
    <w:rsid w:val="00E4613F"/>
    <w:rsid w:val="00E464A6"/>
    <w:rsid w:val="00E46E38"/>
    <w:rsid w:val="00E47CCA"/>
    <w:rsid w:val="00E5059F"/>
    <w:rsid w:val="00E54FE5"/>
    <w:rsid w:val="00E55112"/>
    <w:rsid w:val="00E562FF"/>
    <w:rsid w:val="00E56DB2"/>
    <w:rsid w:val="00E6020B"/>
    <w:rsid w:val="00E61A3D"/>
    <w:rsid w:val="00E61DEA"/>
    <w:rsid w:val="00E64420"/>
    <w:rsid w:val="00E65DF1"/>
    <w:rsid w:val="00E66A85"/>
    <w:rsid w:val="00E676E6"/>
    <w:rsid w:val="00E70264"/>
    <w:rsid w:val="00E707B0"/>
    <w:rsid w:val="00E74C7D"/>
    <w:rsid w:val="00E75103"/>
    <w:rsid w:val="00E76B5B"/>
    <w:rsid w:val="00E76F4E"/>
    <w:rsid w:val="00E77532"/>
    <w:rsid w:val="00E8145E"/>
    <w:rsid w:val="00E81509"/>
    <w:rsid w:val="00E833BD"/>
    <w:rsid w:val="00E8375B"/>
    <w:rsid w:val="00E83ADE"/>
    <w:rsid w:val="00E84FB2"/>
    <w:rsid w:val="00E8554D"/>
    <w:rsid w:val="00E86388"/>
    <w:rsid w:val="00E871C6"/>
    <w:rsid w:val="00E87333"/>
    <w:rsid w:val="00E916EC"/>
    <w:rsid w:val="00E91FD4"/>
    <w:rsid w:val="00E9293D"/>
    <w:rsid w:val="00E92F09"/>
    <w:rsid w:val="00E936F8"/>
    <w:rsid w:val="00E93B9B"/>
    <w:rsid w:val="00E94BB4"/>
    <w:rsid w:val="00E970B8"/>
    <w:rsid w:val="00E97170"/>
    <w:rsid w:val="00EA0E0B"/>
    <w:rsid w:val="00EA124B"/>
    <w:rsid w:val="00EA1309"/>
    <w:rsid w:val="00EA3C82"/>
    <w:rsid w:val="00EA3CFA"/>
    <w:rsid w:val="00EA6DEA"/>
    <w:rsid w:val="00EB0B86"/>
    <w:rsid w:val="00EB174E"/>
    <w:rsid w:val="00EB1BE2"/>
    <w:rsid w:val="00EB204C"/>
    <w:rsid w:val="00EB2C11"/>
    <w:rsid w:val="00EB3077"/>
    <w:rsid w:val="00EB4268"/>
    <w:rsid w:val="00EB4773"/>
    <w:rsid w:val="00EB4C1A"/>
    <w:rsid w:val="00EB522D"/>
    <w:rsid w:val="00EB5927"/>
    <w:rsid w:val="00EB5BA3"/>
    <w:rsid w:val="00EB6637"/>
    <w:rsid w:val="00EB7614"/>
    <w:rsid w:val="00EB7E4C"/>
    <w:rsid w:val="00EC00B2"/>
    <w:rsid w:val="00EC2AD9"/>
    <w:rsid w:val="00EC3615"/>
    <w:rsid w:val="00EC4BE4"/>
    <w:rsid w:val="00EC5238"/>
    <w:rsid w:val="00EC54F8"/>
    <w:rsid w:val="00EC5FF2"/>
    <w:rsid w:val="00ED119E"/>
    <w:rsid w:val="00ED2334"/>
    <w:rsid w:val="00ED2B6C"/>
    <w:rsid w:val="00ED2DF1"/>
    <w:rsid w:val="00ED668A"/>
    <w:rsid w:val="00ED6BF0"/>
    <w:rsid w:val="00ED7F1B"/>
    <w:rsid w:val="00EE2305"/>
    <w:rsid w:val="00EE3097"/>
    <w:rsid w:val="00EE3DBF"/>
    <w:rsid w:val="00EE59AF"/>
    <w:rsid w:val="00EE5DA4"/>
    <w:rsid w:val="00EE785B"/>
    <w:rsid w:val="00EE7C74"/>
    <w:rsid w:val="00EF1B27"/>
    <w:rsid w:val="00EF1EFB"/>
    <w:rsid w:val="00EF3C2F"/>
    <w:rsid w:val="00EF4A38"/>
    <w:rsid w:val="00EF4EA6"/>
    <w:rsid w:val="00EF5561"/>
    <w:rsid w:val="00EF5890"/>
    <w:rsid w:val="00EF5D89"/>
    <w:rsid w:val="00EF6702"/>
    <w:rsid w:val="00F009A0"/>
    <w:rsid w:val="00F0158C"/>
    <w:rsid w:val="00F03A2F"/>
    <w:rsid w:val="00F05824"/>
    <w:rsid w:val="00F05CBE"/>
    <w:rsid w:val="00F12165"/>
    <w:rsid w:val="00F135C2"/>
    <w:rsid w:val="00F15EC5"/>
    <w:rsid w:val="00F15F82"/>
    <w:rsid w:val="00F16527"/>
    <w:rsid w:val="00F167E6"/>
    <w:rsid w:val="00F168DC"/>
    <w:rsid w:val="00F16916"/>
    <w:rsid w:val="00F178E9"/>
    <w:rsid w:val="00F23655"/>
    <w:rsid w:val="00F245ED"/>
    <w:rsid w:val="00F2486C"/>
    <w:rsid w:val="00F2535E"/>
    <w:rsid w:val="00F255C7"/>
    <w:rsid w:val="00F25A97"/>
    <w:rsid w:val="00F27607"/>
    <w:rsid w:val="00F27CF4"/>
    <w:rsid w:val="00F35259"/>
    <w:rsid w:val="00F3622C"/>
    <w:rsid w:val="00F3685D"/>
    <w:rsid w:val="00F3735B"/>
    <w:rsid w:val="00F406CC"/>
    <w:rsid w:val="00F452D0"/>
    <w:rsid w:val="00F46C27"/>
    <w:rsid w:val="00F477B9"/>
    <w:rsid w:val="00F47F77"/>
    <w:rsid w:val="00F529F4"/>
    <w:rsid w:val="00F53A01"/>
    <w:rsid w:val="00F53D74"/>
    <w:rsid w:val="00F53E1B"/>
    <w:rsid w:val="00F550BE"/>
    <w:rsid w:val="00F551B3"/>
    <w:rsid w:val="00F55633"/>
    <w:rsid w:val="00F5638E"/>
    <w:rsid w:val="00F56A6A"/>
    <w:rsid w:val="00F56F50"/>
    <w:rsid w:val="00F573B8"/>
    <w:rsid w:val="00F5761E"/>
    <w:rsid w:val="00F60A7B"/>
    <w:rsid w:val="00F60DE3"/>
    <w:rsid w:val="00F610B0"/>
    <w:rsid w:val="00F611AB"/>
    <w:rsid w:val="00F6134D"/>
    <w:rsid w:val="00F61F10"/>
    <w:rsid w:val="00F631DB"/>
    <w:rsid w:val="00F6539F"/>
    <w:rsid w:val="00F67019"/>
    <w:rsid w:val="00F67A76"/>
    <w:rsid w:val="00F67B6F"/>
    <w:rsid w:val="00F67CD6"/>
    <w:rsid w:val="00F71ABC"/>
    <w:rsid w:val="00F72EB9"/>
    <w:rsid w:val="00F73925"/>
    <w:rsid w:val="00F7447E"/>
    <w:rsid w:val="00F7447F"/>
    <w:rsid w:val="00F7743E"/>
    <w:rsid w:val="00F80360"/>
    <w:rsid w:val="00F82115"/>
    <w:rsid w:val="00F826B1"/>
    <w:rsid w:val="00F83744"/>
    <w:rsid w:val="00F83AED"/>
    <w:rsid w:val="00F83EB9"/>
    <w:rsid w:val="00F84626"/>
    <w:rsid w:val="00F84797"/>
    <w:rsid w:val="00F8486C"/>
    <w:rsid w:val="00F84925"/>
    <w:rsid w:val="00F849EA"/>
    <w:rsid w:val="00F866DA"/>
    <w:rsid w:val="00F87078"/>
    <w:rsid w:val="00F91287"/>
    <w:rsid w:val="00F956FC"/>
    <w:rsid w:val="00F95F5C"/>
    <w:rsid w:val="00FA2257"/>
    <w:rsid w:val="00FA36D5"/>
    <w:rsid w:val="00FA413D"/>
    <w:rsid w:val="00FA448A"/>
    <w:rsid w:val="00FA455D"/>
    <w:rsid w:val="00FB2040"/>
    <w:rsid w:val="00FB3287"/>
    <w:rsid w:val="00FB41BE"/>
    <w:rsid w:val="00FB5E2F"/>
    <w:rsid w:val="00FB6072"/>
    <w:rsid w:val="00FB62B8"/>
    <w:rsid w:val="00FC0C91"/>
    <w:rsid w:val="00FC1DD0"/>
    <w:rsid w:val="00FC297B"/>
    <w:rsid w:val="00FC4018"/>
    <w:rsid w:val="00FC4C82"/>
    <w:rsid w:val="00FC510C"/>
    <w:rsid w:val="00FC543D"/>
    <w:rsid w:val="00FC7F59"/>
    <w:rsid w:val="00FD0F75"/>
    <w:rsid w:val="00FD1C00"/>
    <w:rsid w:val="00FD1F2F"/>
    <w:rsid w:val="00FD2B8B"/>
    <w:rsid w:val="00FD40DD"/>
    <w:rsid w:val="00FD56B5"/>
    <w:rsid w:val="00FD692A"/>
    <w:rsid w:val="00FE072D"/>
    <w:rsid w:val="00FE076F"/>
    <w:rsid w:val="00FE1B1A"/>
    <w:rsid w:val="00FE1E41"/>
    <w:rsid w:val="00FE33E2"/>
    <w:rsid w:val="00FE4E7F"/>
    <w:rsid w:val="00FE5B33"/>
    <w:rsid w:val="00FE6325"/>
    <w:rsid w:val="00FE68DD"/>
    <w:rsid w:val="00FE6B92"/>
    <w:rsid w:val="00FE7927"/>
    <w:rsid w:val="00FE7AFB"/>
    <w:rsid w:val="00FE7CCC"/>
    <w:rsid w:val="00FF0008"/>
    <w:rsid w:val="00FF116A"/>
    <w:rsid w:val="00FF1C13"/>
    <w:rsid w:val="00FF3B7B"/>
    <w:rsid w:val="00FF54DF"/>
    <w:rsid w:val="00FF5E42"/>
    <w:rsid w:val="00FF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2"/>
    <o:shapelayout v:ext="edit">
      <o:idmap v:ext="edit" data="1"/>
    </o:shapelayout>
  </w:shapeDefaults>
  <w:decimalSymbol w:val="."/>
  <w:listSeparator w:val=","/>
  <w14:docId w14:val="4A08FD59"/>
  <w15:docId w15:val="{933D9506-2397-47B6-9515-53C6BCA2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David"/>
      <w:szCs w:val="24"/>
      <w:lang w:eastAsia="he-IL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cs="Tahoma"/>
      <w:b/>
      <w:bCs/>
      <w:sz w:val="32"/>
      <w:szCs w:val="40"/>
    </w:rPr>
  </w:style>
  <w:style w:type="paragraph" w:styleId="2">
    <w:name w:val="heading 2"/>
    <w:basedOn w:val="a"/>
    <w:next w:val="a"/>
    <w:qFormat/>
    <w:pPr>
      <w:keepNext/>
      <w:ind w:left="-250" w:right="-250"/>
      <w:jc w:val="both"/>
      <w:outlineLvl w:val="1"/>
    </w:pPr>
    <w:rPr>
      <w:sz w:val="16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Tahoma" w:hAnsi="Tahoma"/>
      <w:b/>
      <w:bCs/>
      <w:sz w:val="28"/>
      <w:szCs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rFonts w:cs="Times New Roman"/>
      <w:sz w:val="28"/>
      <w:szCs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</w:style>
  <w:style w:type="paragraph" w:styleId="a4">
    <w:name w:val="header"/>
    <w:basedOn w:val="a"/>
    <w:link w:val="a5"/>
    <w:semiHidden/>
    <w:pPr>
      <w:tabs>
        <w:tab w:val="center" w:pos="4320"/>
        <w:tab w:val="right" w:pos="8640"/>
      </w:tabs>
    </w:pPr>
  </w:style>
  <w:style w:type="paragraph" w:styleId="a6">
    <w:name w:val="footer"/>
    <w:basedOn w:val="a"/>
    <w:semiHidden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a7">
    <w:name w:val="Body Text Indent"/>
    <w:basedOn w:val="a"/>
    <w:semiHidden/>
    <w:pPr>
      <w:tabs>
        <w:tab w:val="left" w:pos="5045"/>
      </w:tabs>
      <w:spacing w:line="360" w:lineRule="auto"/>
      <w:ind w:firstLine="720"/>
    </w:pPr>
  </w:style>
  <w:style w:type="paragraph" w:styleId="a8">
    <w:name w:val="Balloon Text"/>
    <w:basedOn w:val="a"/>
    <w:link w:val="a9"/>
    <w:uiPriority w:val="99"/>
    <w:semiHidden/>
    <w:unhideWhenUsed/>
    <w:rsid w:val="00C400BA"/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C400BA"/>
    <w:rPr>
      <w:rFonts w:ascii="Tahoma" w:hAnsi="Tahoma" w:cs="Tahoma"/>
      <w:sz w:val="16"/>
      <w:szCs w:val="16"/>
      <w:lang w:eastAsia="he-IL"/>
    </w:rPr>
  </w:style>
  <w:style w:type="paragraph" w:styleId="aa">
    <w:name w:val="List Paragraph"/>
    <w:basedOn w:val="a"/>
    <w:uiPriority w:val="34"/>
    <w:qFormat/>
    <w:rsid w:val="00B130CF"/>
    <w:pPr>
      <w:ind w:left="720"/>
    </w:pPr>
  </w:style>
  <w:style w:type="paragraph" w:styleId="NormalWeb">
    <w:name w:val="Normal (Web)"/>
    <w:basedOn w:val="a"/>
    <w:uiPriority w:val="99"/>
    <w:semiHidden/>
    <w:unhideWhenUsed/>
    <w:rsid w:val="001E5194"/>
    <w:pPr>
      <w:bidi w:val="0"/>
      <w:spacing w:before="100" w:beforeAutospacing="1" w:after="100" w:afterAutospacing="1"/>
    </w:pPr>
    <w:rPr>
      <w:rFonts w:cs="Times New Roman"/>
      <w:sz w:val="24"/>
      <w:lang w:eastAsia="en-US"/>
    </w:rPr>
  </w:style>
  <w:style w:type="character" w:customStyle="1" w:styleId="a5">
    <w:name w:val="כותרת עליונה תו"/>
    <w:link w:val="a4"/>
    <w:semiHidden/>
    <w:rsid w:val="00DC7AF4"/>
    <w:rPr>
      <w:rFonts w:cs="David"/>
      <w:szCs w:val="24"/>
      <w:lang w:eastAsia="he-IL"/>
    </w:rPr>
  </w:style>
  <w:style w:type="character" w:customStyle="1" w:styleId="10">
    <w:name w:val="אזכור לא מזוהה1"/>
    <w:basedOn w:val="a0"/>
    <w:uiPriority w:val="99"/>
    <w:semiHidden/>
    <w:unhideWhenUsed/>
    <w:rsid w:val="00E11360"/>
    <w:rPr>
      <w:color w:val="605E5C"/>
      <w:shd w:val="clear" w:color="auto" w:fill="E1DFDD"/>
    </w:rPr>
  </w:style>
  <w:style w:type="paragraph" w:styleId="ab">
    <w:name w:val="Revision"/>
    <w:hidden/>
    <w:uiPriority w:val="99"/>
    <w:semiHidden/>
    <w:rsid w:val="00620EBB"/>
    <w:rPr>
      <w:rFonts w:cs="David"/>
      <w:szCs w:val="24"/>
      <w:lang w:eastAsia="he-IL"/>
    </w:rPr>
  </w:style>
  <w:style w:type="character" w:customStyle="1" w:styleId="20">
    <w:name w:val="אזכור לא מזוהה2"/>
    <w:basedOn w:val="a0"/>
    <w:uiPriority w:val="99"/>
    <w:semiHidden/>
    <w:unhideWhenUsed/>
    <w:rsid w:val="00677AD0"/>
    <w:rPr>
      <w:color w:val="605E5C"/>
      <w:shd w:val="clear" w:color="auto" w:fill="E1DFDD"/>
    </w:rPr>
  </w:style>
  <w:style w:type="character" w:customStyle="1" w:styleId="30">
    <w:name w:val="אזכור לא מזוהה3"/>
    <w:basedOn w:val="a0"/>
    <w:uiPriority w:val="99"/>
    <w:semiHidden/>
    <w:unhideWhenUsed/>
    <w:rsid w:val="00A9360F"/>
    <w:rPr>
      <w:color w:val="605E5C"/>
      <w:shd w:val="clear" w:color="auto" w:fill="E1DFDD"/>
    </w:rPr>
  </w:style>
  <w:style w:type="character" w:styleId="ac">
    <w:name w:val="Unresolved Mention"/>
    <w:basedOn w:val="a0"/>
    <w:uiPriority w:val="99"/>
    <w:semiHidden/>
    <w:unhideWhenUsed/>
    <w:rsid w:val="009101E1"/>
    <w:rPr>
      <w:color w:val="605E5C"/>
      <w:shd w:val="clear" w:color="auto" w:fill="E1DFDD"/>
    </w:rPr>
  </w:style>
  <w:style w:type="character" w:styleId="ad">
    <w:name w:val="annotation reference"/>
    <w:basedOn w:val="a0"/>
    <w:uiPriority w:val="99"/>
    <w:semiHidden/>
    <w:unhideWhenUsed/>
    <w:rsid w:val="004147C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4147CA"/>
    <w:rPr>
      <w:szCs w:val="20"/>
    </w:rPr>
  </w:style>
  <w:style w:type="character" w:customStyle="1" w:styleId="af">
    <w:name w:val="טקסט הערה תו"/>
    <w:basedOn w:val="a0"/>
    <w:link w:val="ae"/>
    <w:uiPriority w:val="99"/>
    <w:semiHidden/>
    <w:rsid w:val="004147CA"/>
    <w:rPr>
      <w:rFonts w:cs="David"/>
      <w:lang w:eastAsia="he-IL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147CA"/>
    <w:rPr>
      <w:b/>
      <w:bCs/>
    </w:rPr>
  </w:style>
  <w:style w:type="character" w:customStyle="1" w:styleId="af1">
    <w:name w:val="נושא הערה תו"/>
    <w:basedOn w:val="af"/>
    <w:link w:val="af0"/>
    <w:uiPriority w:val="99"/>
    <w:semiHidden/>
    <w:rsid w:val="004147CA"/>
    <w:rPr>
      <w:rFonts w:cs="David"/>
      <w:b/>
      <w:bCs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ei.ariel@gmail.com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beinischivtzan@netvision.net.i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&#1502;&#1499;&#1514;&#1489;%20&#1495;&#1514;&#1493;&#1501;%20&#1512;&#1493;&#1497;&#1496;&#1500;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E2168-ED85-4094-A2A8-4A1A8240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מכתב חתום רויטל</Template>
  <TotalTime>32</TotalTime>
  <Pages>3</Pages>
  <Words>465</Words>
  <Characters>2353</Characters>
  <Application>Microsoft Office Word</Application>
  <DocSecurity>0</DocSecurity>
  <Lines>235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לבכ לאחר</vt:lpstr>
      <vt:lpstr> שם ותאריך המכתב</vt:lpstr>
    </vt:vector>
  </TitlesOfParts>
  <Company/>
  <LinksUpToDate>false</LinksUpToDate>
  <CharactersWithSpaces>2706</CharactersWithSpaces>
  <SharedDoc>false</SharedDoc>
  <HLinks>
    <vt:vector size="6" baseType="variant">
      <vt:variant>
        <vt:i4>5832767</vt:i4>
      </vt:variant>
      <vt:variant>
        <vt:i4>9</vt:i4>
      </vt:variant>
      <vt:variant>
        <vt:i4>0</vt:i4>
      </vt:variant>
      <vt:variant>
        <vt:i4>5</vt:i4>
      </vt:variant>
      <vt:variant>
        <vt:lpwstr>mailto:beinischivtzan@netvision.net.il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לבכ לאחר</dc:title>
  <dc:subject>יפעת פנקס</dc:subject>
  <dc:creator>user</dc:creator>
  <cp:keywords>4\1674\248</cp:keywords>
  <dc:description>4\1674\248</dc:description>
  <cp:lastModifiedBy>מאיה פנקס</cp:lastModifiedBy>
  <cp:revision>9</cp:revision>
  <cp:lastPrinted>2025-02-13T11:52:00Z</cp:lastPrinted>
  <dcterms:created xsi:type="dcterms:W3CDTF">2025-06-23T13:24:00Z</dcterms:created>
  <dcterms:modified xsi:type="dcterms:W3CDTF">2025-07-30T09:08:00Z</dcterms:modified>
</cp:coreProperties>
</file>