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82FCC1" w14:textId="77777777" w:rsidR="00FE4532" w:rsidRPr="0077603D" w:rsidRDefault="00000000" w:rsidP="00FB7126">
      <w:pPr>
        <w:pStyle w:val="a3"/>
        <w:tabs>
          <w:tab w:val="clear" w:pos="4320"/>
          <w:tab w:val="clear" w:pos="8640"/>
        </w:tabs>
        <w:spacing w:line="48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</w:rPr>
        <w:pict w14:anchorId="0B0794F7">
          <v:rect id="_x0000_i1025" style="width:0;height:1.5pt" o:hralign="right" o:hrstd="t" o:hr="t" fillcolor="#aca899" stroked="f"/>
        </w:pict>
      </w:r>
    </w:p>
    <w:p w14:paraId="7E2754DF" w14:textId="4633647C" w:rsidR="00FE4532" w:rsidRPr="0077603D" w:rsidRDefault="00FE4532" w:rsidP="00FB7126">
      <w:pPr>
        <w:spacing w:line="480" w:lineRule="auto"/>
        <w:jc w:val="right"/>
        <w:rPr>
          <w:rFonts w:ascii="David" w:hAnsi="David" w:cs="David" w:hint="cs"/>
          <w:sz w:val="24"/>
          <w:szCs w:val="24"/>
          <w:rtl/>
        </w:rPr>
      </w:pPr>
      <w:r w:rsidRPr="0077603D">
        <w:rPr>
          <w:rFonts w:ascii="David" w:hAnsi="David" w:cs="David" w:hint="eastAsia"/>
          <w:sz w:val="24"/>
          <w:szCs w:val="24"/>
          <w:rtl/>
        </w:rPr>
        <w:t>‏</w:t>
      </w:r>
      <w:r w:rsidRPr="0077603D">
        <w:rPr>
          <w:rFonts w:ascii="David" w:hAnsi="David" w:cs="David" w:hint="cs"/>
          <w:sz w:val="24"/>
          <w:szCs w:val="24"/>
          <w:rtl/>
        </w:rPr>
        <w:t>תל אביב</w:t>
      </w:r>
      <w:r w:rsidR="003F6932">
        <w:rPr>
          <w:rFonts w:ascii="David" w:hAnsi="David" w:cs="David" w:hint="cs"/>
          <w:sz w:val="24"/>
          <w:szCs w:val="24"/>
          <w:rtl/>
        </w:rPr>
        <w:t xml:space="preserve">, </w:t>
      </w:r>
      <w:r w:rsidR="003F6932">
        <w:rPr>
          <w:rFonts w:ascii="David" w:hAnsi="David" w:cs="David" w:hint="eastAsia"/>
          <w:sz w:val="24"/>
          <w:szCs w:val="24"/>
          <w:rtl/>
        </w:rPr>
        <w:t>‏יום ראשון</w:t>
      </w:r>
      <w:r w:rsidR="003F6932">
        <w:rPr>
          <w:rFonts w:ascii="David" w:hAnsi="David" w:cs="David"/>
          <w:sz w:val="24"/>
          <w:szCs w:val="24"/>
          <w:rtl/>
        </w:rPr>
        <w:t xml:space="preserve"> 28 יולי 2024</w:t>
      </w:r>
    </w:p>
    <w:p w14:paraId="45EFEA45" w14:textId="77777777" w:rsidR="00FE4532" w:rsidRDefault="00FE4532" w:rsidP="00FB7126">
      <w:pPr>
        <w:spacing w:line="480" w:lineRule="auto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77603D">
        <w:rPr>
          <w:rFonts w:ascii="David" w:hAnsi="David" w:cs="David" w:hint="cs"/>
          <w:b/>
          <w:bCs/>
          <w:sz w:val="24"/>
          <w:szCs w:val="24"/>
          <w:rtl/>
        </w:rPr>
        <w:t>חוות דעת רפואית</w:t>
      </w:r>
    </w:p>
    <w:p w14:paraId="3DE71095" w14:textId="38AF20E9" w:rsidR="00E12A1C" w:rsidRPr="0077603D" w:rsidRDefault="00E12A1C" w:rsidP="00FB7126">
      <w:pPr>
        <w:spacing w:line="480" w:lineRule="auto"/>
        <w:jc w:val="center"/>
        <w:rPr>
          <w:rFonts w:ascii="David" w:hAnsi="David" w:cs="David"/>
          <w:b/>
          <w:bCs/>
          <w:sz w:val="24"/>
          <w:szCs w:val="24"/>
          <w:rtl/>
        </w:rPr>
      </w:pPr>
      <w:proofErr w:type="spellStart"/>
      <w:r>
        <w:rPr>
          <w:rFonts w:ascii="David" w:hAnsi="David" w:cs="David" w:hint="cs"/>
          <w:b/>
          <w:bCs/>
          <w:sz w:val="24"/>
          <w:szCs w:val="24"/>
          <w:rtl/>
        </w:rPr>
        <w:t>צינקולקר</w:t>
      </w:r>
      <w:proofErr w:type="spellEnd"/>
      <w:r>
        <w:rPr>
          <w:rFonts w:ascii="David" w:hAnsi="David" w:cs="David" w:hint="cs"/>
          <w:b/>
          <w:bCs/>
          <w:sz w:val="24"/>
          <w:szCs w:val="24"/>
          <w:rtl/>
        </w:rPr>
        <w:t xml:space="preserve"> ערן ת.ז 038423679</w:t>
      </w:r>
    </w:p>
    <w:p w14:paraId="7C349206" w14:textId="77777777" w:rsidR="00E12A1C" w:rsidRPr="00E12A1C" w:rsidRDefault="00D47816" w:rsidP="00FB7126">
      <w:pPr>
        <w:spacing w:line="480" w:lineRule="auto"/>
        <w:rPr>
          <w:rFonts w:ascii="David" w:hAnsi="David" w:cs="David"/>
          <w:b/>
          <w:bCs/>
          <w:sz w:val="24"/>
          <w:szCs w:val="24"/>
          <w:rtl/>
        </w:rPr>
      </w:pPr>
      <w:r w:rsidRPr="0077603D">
        <w:rPr>
          <w:rFonts w:ascii="David" w:hAnsi="David" w:cs="David" w:hint="cs"/>
          <w:sz w:val="24"/>
          <w:szCs w:val="24"/>
          <w:rtl/>
        </w:rPr>
        <w:t xml:space="preserve">אני החתום מטה , פרופ' אורן פרוכטר, מרח' אליהו ברלין 1 תל אביב נותן בזאת את חוות דעתי המקצועית בעניין </w:t>
      </w:r>
      <w:proofErr w:type="spellStart"/>
      <w:r w:rsidR="00E12A1C" w:rsidRPr="00E12A1C">
        <w:rPr>
          <w:rFonts w:ascii="David" w:hAnsi="David" w:cs="David" w:hint="cs"/>
          <w:b/>
          <w:bCs/>
          <w:sz w:val="24"/>
          <w:szCs w:val="24"/>
          <w:rtl/>
        </w:rPr>
        <w:t>צינקולקר</w:t>
      </w:r>
      <w:proofErr w:type="spellEnd"/>
      <w:r w:rsidR="00E12A1C" w:rsidRPr="00E12A1C">
        <w:rPr>
          <w:rFonts w:ascii="David" w:hAnsi="David" w:cs="David" w:hint="cs"/>
          <w:b/>
          <w:bCs/>
          <w:sz w:val="24"/>
          <w:szCs w:val="24"/>
          <w:rtl/>
        </w:rPr>
        <w:t xml:space="preserve"> ערן ת.ז 038423679</w:t>
      </w:r>
    </w:p>
    <w:p w14:paraId="1FFB2B44" w14:textId="07D2FDDF" w:rsidR="00B31282" w:rsidRPr="0077603D" w:rsidRDefault="00B31282" w:rsidP="00FB7126">
      <w:pPr>
        <w:spacing w:line="480" w:lineRule="auto"/>
        <w:rPr>
          <w:rFonts w:ascii="David" w:hAnsi="David" w:cs="David"/>
          <w:b/>
          <w:bCs/>
          <w:sz w:val="24"/>
          <w:szCs w:val="24"/>
          <w:rtl/>
        </w:rPr>
      </w:pPr>
    </w:p>
    <w:p w14:paraId="01B78D26" w14:textId="77777777" w:rsidR="00FE4532" w:rsidRPr="0077603D" w:rsidRDefault="00FE4532" w:rsidP="00FB7126">
      <w:pPr>
        <w:pStyle w:val="2"/>
        <w:jc w:val="center"/>
        <w:rPr>
          <w:rFonts w:ascii="David" w:hAnsi="David" w:cs="David"/>
          <w:b w:val="0"/>
          <w:sz w:val="24"/>
          <w:szCs w:val="24"/>
          <w:rtl/>
        </w:rPr>
      </w:pPr>
      <w:r w:rsidRPr="0077603D">
        <w:rPr>
          <w:rFonts w:ascii="David" w:hAnsi="David" w:cs="David"/>
          <w:b w:val="0"/>
          <w:sz w:val="24"/>
          <w:szCs w:val="24"/>
          <w:rtl/>
        </w:rPr>
        <w:t>ואלה פרטי השכלתי וניסיוני המקצועי</w:t>
      </w:r>
    </w:p>
    <w:p w14:paraId="79AE9C2E" w14:textId="77777777" w:rsidR="001C4315" w:rsidRPr="0077603D" w:rsidRDefault="001C4315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 w:rsidRPr="0077603D">
        <w:rPr>
          <w:rFonts w:ascii="David" w:hAnsi="David" w:cs="David"/>
          <w:sz w:val="24"/>
          <w:szCs w:val="24"/>
          <w:rtl/>
        </w:rPr>
        <w:t xml:space="preserve">תואר בוגר במדעי הרפואה, האוניברסיטה העברית ו"הדסה" ירושלים </w:t>
      </w:r>
      <w:r w:rsidRPr="0077603D">
        <w:rPr>
          <w:rFonts w:ascii="David" w:hAnsi="David" w:cs="David" w:hint="cs"/>
          <w:sz w:val="24"/>
          <w:szCs w:val="24"/>
          <w:rtl/>
        </w:rPr>
        <w:t xml:space="preserve"> (1990)</w:t>
      </w:r>
    </w:p>
    <w:p w14:paraId="3AAA8574" w14:textId="77777777" w:rsidR="001C4315" w:rsidRPr="0077603D" w:rsidRDefault="001C4315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 w:rsidRPr="0077603D">
        <w:rPr>
          <w:rFonts w:ascii="David" w:hAnsi="David" w:cs="David" w:hint="cs"/>
          <w:sz w:val="24"/>
          <w:szCs w:val="24"/>
          <w:rtl/>
        </w:rPr>
        <w:t xml:space="preserve">לימודי </w:t>
      </w:r>
      <w:r w:rsidRPr="0077603D">
        <w:rPr>
          <w:rFonts w:ascii="David" w:hAnsi="David" w:cs="David"/>
          <w:sz w:val="24"/>
          <w:szCs w:val="24"/>
          <w:rtl/>
        </w:rPr>
        <w:t xml:space="preserve">רפואה, האוניברסיטה העברית ו"הדסה" ירושלים </w:t>
      </w:r>
      <w:r w:rsidRPr="0077603D">
        <w:rPr>
          <w:rFonts w:ascii="David" w:hAnsi="David" w:cs="David" w:hint="cs"/>
          <w:sz w:val="24"/>
          <w:szCs w:val="24"/>
          <w:rtl/>
        </w:rPr>
        <w:t>מספר רישיון :26306 (1994 )</w:t>
      </w:r>
    </w:p>
    <w:p w14:paraId="3ACE7D8C" w14:textId="77777777" w:rsidR="001C4315" w:rsidRPr="0077603D" w:rsidRDefault="001C4315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 w:rsidRPr="0077603D">
        <w:rPr>
          <w:rFonts w:ascii="David" w:hAnsi="David" w:cs="David" w:hint="cs"/>
          <w:sz w:val="24"/>
          <w:szCs w:val="24"/>
          <w:rtl/>
        </w:rPr>
        <w:t>חבר סגל בדרגת פרופ' חבר קליני, בית הספר לרפואה  של אוניברסיטת תל אביב (2015-נוכחי )</w:t>
      </w:r>
    </w:p>
    <w:p w14:paraId="1EB32580" w14:textId="77777777" w:rsidR="001C4315" w:rsidRPr="0077603D" w:rsidRDefault="001C4315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 w:rsidRPr="0077603D">
        <w:rPr>
          <w:rFonts w:ascii="David" w:hAnsi="David" w:cs="David" w:hint="cs"/>
          <w:sz w:val="24"/>
          <w:szCs w:val="24"/>
          <w:rtl/>
        </w:rPr>
        <w:t>מומחה לרפואה פנימית (בהצטיינות) מספר רישיון מומחה: 20770 (2004)</w:t>
      </w:r>
    </w:p>
    <w:p w14:paraId="59B25778" w14:textId="77777777" w:rsidR="001C4315" w:rsidRPr="0077603D" w:rsidRDefault="001C4315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 w:rsidRPr="0077603D">
        <w:rPr>
          <w:rFonts w:ascii="David" w:hAnsi="David" w:cs="David" w:hint="cs"/>
          <w:sz w:val="24"/>
          <w:szCs w:val="24"/>
          <w:rtl/>
        </w:rPr>
        <w:t>מומחה ברפואת ריאות (בהצטיינות ) מספר רישיון מומחה: 25688 (2008)</w:t>
      </w:r>
    </w:p>
    <w:p w14:paraId="29D28ABC" w14:textId="77777777" w:rsidR="001C4315" w:rsidRPr="0077603D" w:rsidRDefault="001C4315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 w:rsidRPr="0077603D">
        <w:rPr>
          <w:rFonts w:ascii="David" w:hAnsi="David" w:cs="David" w:hint="cs"/>
          <w:sz w:val="24"/>
          <w:szCs w:val="24"/>
          <w:rtl/>
        </w:rPr>
        <w:t>רופא בכיר ,המחלקה לרפואה פנימית "ג" מרכז רפואי רמב"ם (2004-2006)</w:t>
      </w:r>
    </w:p>
    <w:p w14:paraId="0D21169B" w14:textId="77777777" w:rsidR="001C4315" w:rsidRPr="0077603D" w:rsidRDefault="001C4315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 w:rsidRPr="0077603D">
        <w:rPr>
          <w:rFonts w:ascii="David" w:hAnsi="David" w:cs="David" w:hint="cs"/>
          <w:sz w:val="24"/>
          <w:szCs w:val="24"/>
          <w:rtl/>
        </w:rPr>
        <w:t>רופא בכיר, המכון למחלות ריאה , מרכז רפואי רמב"ם (2008-2009)</w:t>
      </w:r>
    </w:p>
    <w:p w14:paraId="496CF6A6" w14:textId="77777777" w:rsidR="001C4315" w:rsidRPr="0077603D" w:rsidRDefault="001C4315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</w:rPr>
      </w:pPr>
      <w:r w:rsidRPr="0077603D">
        <w:rPr>
          <w:rFonts w:ascii="David" w:hAnsi="David" w:cs="David" w:hint="cs"/>
          <w:sz w:val="24"/>
          <w:szCs w:val="24"/>
          <w:rtl/>
        </w:rPr>
        <w:t>מנהל השירות לרפואת ריאות פולשנית  מרכז רפואי "רבין" קמפוס "בילינסון" (2009-2014 )</w:t>
      </w:r>
    </w:p>
    <w:p w14:paraId="743F1CF0" w14:textId="77777777" w:rsidR="001C4315" w:rsidRPr="0077603D" w:rsidRDefault="001C4315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proofErr w:type="spellStart"/>
      <w:r w:rsidRPr="0077603D">
        <w:rPr>
          <w:rFonts w:ascii="David" w:hAnsi="David" w:cs="David" w:hint="cs"/>
          <w:sz w:val="24"/>
          <w:szCs w:val="24"/>
          <w:rtl/>
        </w:rPr>
        <w:t>ס.מנהל</w:t>
      </w:r>
      <w:proofErr w:type="spellEnd"/>
      <w:r w:rsidRPr="0077603D">
        <w:rPr>
          <w:rFonts w:ascii="David" w:hAnsi="David" w:cs="David" w:hint="cs"/>
          <w:sz w:val="24"/>
          <w:szCs w:val="24"/>
          <w:rtl/>
        </w:rPr>
        <w:t xml:space="preserve"> המכון למחלות ריאה מרכז רפואי "רבין" קמפוס "בילינסון" (2014-2015 )</w:t>
      </w:r>
    </w:p>
    <w:p w14:paraId="34460CD6" w14:textId="77777777" w:rsidR="001C4315" w:rsidRPr="0077603D" w:rsidRDefault="001C4315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 w:rsidRPr="0077603D">
        <w:rPr>
          <w:rFonts w:ascii="David" w:hAnsi="David" w:cs="David" w:hint="cs"/>
          <w:sz w:val="24"/>
          <w:szCs w:val="24"/>
          <w:rtl/>
        </w:rPr>
        <w:t>מנהל מחלקת ריאות וטיפול נמרץ נשימתי , מרכז רפואי וולפסון (2015-נוכחי )</w:t>
      </w:r>
    </w:p>
    <w:p w14:paraId="7E674C13" w14:textId="77777777" w:rsidR="001C4315" w:rsidRPr="0077603D" w:rsidRDefault="001C4315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 w:rsidRPr="0077603D">
        <w:rPr>
          <w:rFonts w:ascii="David" w:hAnsi="David" w:cs="David" w:hint="cs"/>
          <w:sz w:val="24"/>
          <w:szCs w:val="24"/>
          <w:rtl/>
        </w:rPr>
        <w:t xml:space="preserve">מרצה למשפטנים בתחום רשלנות רפואית , בית הספר ללימודי המשך ,הפקולטה לרפואה תל אביב </w:t>
      </w:r>
    </w:p>
    <w:p w14:paraId="5BDE690A" w14:textId="77777777" w:rsidR="0039071E" w:rsidRPr="0077603D" w:rsidRDefault="004A0204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 w:rsidRPr="0077603D">
        <w:rPr>
          <w:rFonts w:ascii="David" w:hAnsi="David" w:cs="David" w:hint="cs"/>
          <w:sz w:val="24"/>
          <w:szCs w:val="24"/>
          <w:rtl/>
        </w:rPr>
        <w:lastRenderedPageBreak/>
        <w:t>לימודי תעודה</w:t>
      </w:r>
      <w:r w:rsidR="0039071E" w:rsidRPr="0077603D">
        <w:rPr>
          <w:rFonts w:ascii="David" w:hAnsi="David" w:cs="David" w:hint="cs"/>
          <w:sz w:val="24"/>
          <w:szCs w:val="24"/>
          <w:rtl/>
        </w:rPr>
        <w:t xml:space="preserve"> </w:t>
      </w:r>
      <w:r w:rsidRPr="0077603D">
        <w:rPr>
          <w:rFonts w:ascii="David" w:hAnsi="David" w:cs="David" w:hint="cs"/>
          <w:sz w:val="24"/>
          <w:szCs w:val="24"/>
          <w:rtl/>
        </w:rPr>
        <w:t xml:space="preserve"> </w:t>
      </w:r>
      <w:r w:rsidR="0039071E" w:rsidRPr="0077603D">
        <w:rPr>
          <w:rFonts w:ascii="David" w:hAnsi="David" w:cs="David" w:hint="cs"/>
          <w:sz w:val="24"/>
          <w:szCs w:val="24"/>
          <w:rtl/>
        </w:rPr>
        <w:t>"משפט רפואי " הפקולטה למשפטים אוניברסיטת תל אביב 2023</w:t>
      </w:r>
    </w:p>
    <w:p w14:paraId="7E709373" w14:textId="77777777" w:rsidR="001C4315" w:rsidRPr="0077603D" w:rsidRDefault="001C4315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 w:rsidRPr="0077603D">
        <w:rPr>
          <w:rFonts w:ascii="David" w:hAnsi="David" w:cs="David" w:hint="cs"/>
          <w:sz w:val="24"/>
          <w:szCs w:val="24"/>
          <w:rtl/>
        </w:rPr>
        <w:t>חבר האיגוד הישראלי לרפואת ריאות , החברה האירופאית למחלות מערכת הנשימה , החברה האמריקאית למחלות ריאה.</w:t>
      </w:r>
    </w:p>
    <w:p w14:paraId="3FD5956B" w14:textId="77777777" w:rsidR="001C4315" w:rsidRPr="0077603D" w:rsidRDefault="001C4315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 w:rsidRPr="0077603D">
        <w:rPr>
          <w:rFonts w:ascii="David" w:hAnsi="David" w:cs="David" w:hint="cs"/>
          <w:sz w:val="24"/>
          <w:szCs w:val="24"/>
          <w:rtl/>
        </w:rPr>
        <w:t xml:space="preserve">חבר בוועדת הבוחנים למומחיות ברפואת ריאות מטעם המועצה המדעית של ההסתדרות הרפואית </w:t>
      </w:r>
    </w:p>
    <w:p w14:paraId="7FD20069" w14:textId="77777777" w:rsidR="009B6DCF" w:rsidRDefault="009B6DCF" w:rsidP="00FB7126">
      <w:pPr>
        <w:bidi w:val="0"/>
        <w:spacing w:after="200" w:line="480" w:lineRule="auto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br w:type="page"/>
      </w:r>
    </w:p>
    <w:p w14:paraId="3666B47B" w14:textId="1836BCA2" w:rsidR="00AB7286" w:rsidRPr="0077603D" w:rsidRDefault="00AB7286" w:rsidP="00FB7126">
      <w:pPr>
        <w:spacing w:after="200" w:line="48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77603D">
        <w:rPr>
          <w:rFonts w:ascii="David" w:hAnsi="David" w:cs="David" w:hint="cs"/>
          <w:b/>
          <w:bCs/>
          <w:sz w:val="24"/>
          <w:szCs w:val="24"/>
          <w:rtl/>
        </w:rPr>
        <w:lastRenderedPageBreak/>
        <w:t xml:space="preserve">נתבקשתי על ידי משרד עו"ד </w:t>
      </w:r>
      <w:proofErr w:type="spellStart"/>
      <w:r w:rsidR="00D67ABE">
        <w:rPr>
          <w:rFonts w:ascii="David" w:hAnsi="David" w:cs="David" w:hint="cs"/>
          <w:b/>
          <w:bCs/>
          <w:sz w:val="24"/>
          <w:szCs w:val="24"/>
          <w:rtl/>
        </w:rPr>
        <w:t>פרייברג</w:t>
      </w:r>
      <w:proofErr w:type="spellEnd"/>
      <w:r w:rsidR="00D67ABE">
        <w:rPr>
          <w:rFonts w:ascii="David" w:hAnsi="David" w:cs="David" w:hint="cs"/>
          <w:b/>
          <w:bCs/>
          <w:sz w:val="24"/>
          <w:szCs w:val="24"/>
          <w:rtl/>
        </w:rPr>
        <w:t xml:space="preserve">-רסקין </w:t>
      </w:r>
      <w:r w:rsidRPr="0077603D">
        <w:rPr>
          <w:rFonts w:ascii="David" w:hAnsi="David" w:cs="David" w:hint="cs"/>
          <w:b/>
          <w:bCs/>
          <w:sz w:val="24"/>
          <w:szCs w:val="24"/>
          <w:rtl/>
        </w:rPr>
        <w:t xml:space="preserve">לחוות דעתי לעניין המחלה הריאתית של </w:t>
      </w:r>
      <w:r w:rsidR="00D67ABE">
        <w:rPr>
          <w:rFonts w:ascii="David" w:hAnsi="David" w:cs="David" w:hint="cs"/>
          <w:b/>
          <w:bCs/>
          <w:sz w:val="24"/>
          <w:szCs w:val="24"/>
          <w:rtl/>
        </w:rPr>
        <w:t xml:space="preserve">מר </w:t>
      </w:r>
      <w:proofErr w:type="spellStart"/>
      <w:r w:rsidR="00D67ABE">
        <w:rPr>
          <w:rFonts w:ascii="David" w:hAnsi="David" w:cs="David" w:hint="cs"/>
          <w:b/>
          <w:bCs/>
          <w:sz w:val="24"/>
          <w:szCs w:val="24"/>
          <w:rtl/>
        </w:rPr>
        <w:t>צינקולקר</w:t>
      </w:r>
      <w:proofErr w:type="spellEnd"/>
      <w:r w:rsidR="00D67ABE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77603D">
        <w:rPr>
          <w:rFonts w:ascii="David" w:hAnsi="David" w:cs="David" w:hint="cs"/>
          <w:b/>
          <w:bCs/>
          <w:sz w:val="24"/>
          <w:szCs w:val="24"/>
          <w:rtl/>
        </w:rPr>
        <w:t xml:space="preserve">(להלן  גם "החולה "  או "התובע"), לעניין נכויות רפואיות הנגזרות מהמצב הרפואי, ולעניין קשר סיבתי אפשרי, ככל שקיים, בין הנכות , לבין </w:t>
      </w:r>
      <w:r w:rsidR="00D67ABE">
        <w:rPr>
          <w:rFonts w:ascii="David" w:hAnsi="David" w:cs="David" w:hint="cs"/>
          <w:b/>
          <w:bCs/>
          <w:sz w:val="24"/>
          <w:szCs w:val="24"/>
          <w:rtl/>
        </w:rPr>
        <w:t>תאונת עבודה שהתרחשה במהלך עבודתו כטכנאי מיזוג אוויר בתאריך 29.4.21  .</w:t>
      </w:r>
    </w:p>
    <w:p w14:paraId="342940D7" w14:textId="1CE74316" w:rsidR="00FE4532" w:rsidRDefault="00FE4532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 w:rsidRPr="0077603D">
        <w:rPr>
          <w:rFonts w:ascii="David" w:hAnsi="David" w:cs="David" w:hint="cs"/>
          <w:sz w:val="24"/>
          <w:szCs w:val="24"/>
          <w:rtl/>
        </w:rPr>
        <w:t>לצורך כתיבת חוות הדעת</w:t>
      </w:r>
      <w:r w:rsidR="008977D7" w:rsidRPr="0077603D">
        <w:rPr>
          <w:rFonts w:ascii="David" w:hAnsi="David" w:cs="David" w:hint="cs"/>
          <w:sz w:val="24"/>
          <w:szCs w:val="24"/>
          <w:rtl/>
        </w:rPr>
        <w:t xml:space="preserve"> </w:t>
      </w:r>
      <w:r w:rsidR="009C626E" w:rsidRPr="0077603D">
        <w:rPr>
          <w:rFonts w:ascii="David" w:hAnsi="David" w:cs="David" w:hint="cs"/>
          <w:sz w:val="24"/>
          <w:szCs w:val="24"/>
          <w:rtl/>
        </w:rPr>
        <w:t>,</w:t>
      </w:r>
      <w:r w:rsidR="008977D7" w:rsidRPr="0077603D">
        <w:rPr>
          <w:rFonts w:ascii="David" w:hAnsi="David" w:cs="David" w:hint="cs"/>
          <w:sz w:val="24"/>
          <w:szCs w:val="24"/>
          <w:rtl/>
        </w:rPr>
        <w:t>בהסתמך על ניסיוני</w:t>
      </w:r>
      <w:r w:rsidR="009C626E" w:rsidRPr="0077603D">
        <w:rPr>
          <w:rFonts w:ascii="David" w:hAnsi="David" w:cs="David" w:hint="cs"/>
          <w:sz w:val="24"/>
          <w:szCs w:val="24"/>
          <w:rtl/>
        </w:rPr>
        <w:t xml:space="preserve"> המקצועי שפורט לעיל</w:t>
      </w:r>
      <w:r w:rsidRPr="0077603D">
        <w:rPr>
          <w:rFonts w:ascii="David" w:hAnsi="David" w:cs="David" w:hint="cs"/>
          <w:sz w:val="24"/>
          <w:szCs w:val="24"/>
          <w:rtl/>
        </w:rPr>
        <w:t xml:space="preserve">, </w:t>
      </w:r>
      <w:r w:rsidR="00D27CEF" w:rsidRPr="0077603D">
        <w:rPr>
          <w:rFonts w:ascii="David" w:hAnsi="David" w:cs="David" w:hint="cs"/>
          <w:sz w:val="24"/>
          <w:szCs w:val="24"/>
          <w:rtl/>
        </w:rPr>
        <w:t>בדקתי את החולה במרפאתי ביום</w:t>
      </w:r>
      <w:r w:rsidR="00D67ABE">
        <w:rPr>
          <w:rFonts w:ascii="David" w:hAnsi="David" w:cs="David" w:hint="cs"/>
          <w:sz w:val="24"/>
          <w:szCs w:val="24"/>
          <w:rtl/>
        </w:rPr>
        <w:t xml:space="preserve"> 23.7.24 </w:t>
      </w:r>
      <w:r w:rsidR="00D27CEF" w:rsidRPr="0077603D">
        <w:rPr>
          <w:rFonts w:ascii="David" w:hAnsi="David" w:cs="David" w:hint="cs"/>
          <w:sz w:val="24"/>
          <w:szCs w:val="24"/>
          <w:rtl/>
        </w:rPr>
        <w:t xml:space="preserve"> , </w:t>
      </w:r>
      <w:r w:rsidRPr="0077603D">
        <w:rPr>
          <w:rFonts w:ascii="David" w:hAnsi="David" w:cs="David" w:hint="cs"/>
          <w:sz w:val="24"/>
          <w:szCs w:val="24"/>
          <w:rtl/>
        </w:rPr>
        <w:t>עיינתי בספרות הרפואית הרלבנטית כפי שתפורט בהמשך, ונעזרתי בחומר הרפואי הרלבנטי לתחום התמחותי שהועמד לרשותי כדלקמן:</w:t>
      </w:r>
    </w:p>
    <w:p w14:paraId="4A7B24DB" w14:textId="4EBB798F" w:rsidR="00D67ABE" w:rsidRPr="00D67ABE" w:rsidRDefault="00D67ABE" w:rsidP="00FB7126">
      <w:pPr>
        <w:pStyle w:val="aa"/>
        <w:numPr>
          <w:ilvl w:val="0"/>
          <w:numId w:val="15"/>
        </w:num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 w:rsidRPr="00D67ABE">
        <w:rPr>
          <w:rFonts w:ascii="David" w:hAnsi="David" w:cs="David" w:hint="cs"/>
          <w:sz w:val="24"/>
          <w:szCs w:val="24"/>
          <w:rtl/>
        </w:rPr>
        <w:t xml:space="preserve">סיכומי ביקור רופא משפחה ורופאים מקצועיים  "שירותי בריאות כללית" </w:t>
      </w:r>
    </w:p>
    <w:p w14:paraId="22203C0B" w14:textId="1B531E25" w:rsidR="00D67ABE" w:rsidRDefault="00D67ABE" w:rsidP="00FB7126">
      <w:pPr>
        <w:pStyle w:val="aa"/>
        <w:numPr>
          <w:ilvl w:val="0"/>
          <w:numId w:val="15"/>
        </w:numPr>
        <w:spacing w:after="200" w:line="480" w:lineRule="auto"/>
        <w:jc w:val="both"/>
        <w:rPr>
          <w:rFonts w:ascii="David" w:hAnsi="David" w:cs="David"/>
          <w:sz w:val="24"/>
          <w:szCs w:val="24"/>
        </w:rPr>
      </w:pPr>
      <w:r w:rsidRPr="00D67ABE">
        <w:rPr>
          <w:rFonts w:ascii="David" w:hAnsi="David" w:cs="David" w:hint="cs"/>
          <w:sz w:val="24"/>
          <w:szCs w:val="24"/>
          <w:rtl/>
        </w:rPr>
        <w:t xml:space="preserve">סיכומי ביקור רופא ריאות  "שירותי בריאות כללית" </w:t>
      </w:r>
    </w:p>
    <w:p w14:paraId="19770026" w14:textId="7E1620CD" w:rsidR="002645FF" w:rsidRPr="00D67ABE" w:rsidRDefault="002645FF" w:rsidP="00FB7126">
      <w:pPr>
        <w:pStyle w:val="aa"/>
        <w:numPr>
          <w:ilvl w:val="0"/>
          <w:numId w:val="15"/>
        </w:num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בדיקת רופא משפחה מתאריך 4.5.21 </w:t>
      </w:r>
    </w:p>
    <w:p w14:paraId="3A343600" w14:textId="33774D76" w:rsidR="00D67ABE" w:rsidRPr="00D67ABE" w:rsidRDefault="00D67ABE" w:rsidP="00FB7126">
      <w:pPr>
        <w:pStyle w:val="aa"/>
        <w:numPr>
          <w:ilvl w:val="0"/>
          <w:numId w:val="15"/>
        </w:num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 w:rsidRPr="00D67ABE">
        <w:rPr>
          <w:rFonts w:ascii="David" w:hAnsi="David" w:cs="David" w:hint="cs"/>
          <w:sz w:val="24"/>
          <w:szCs w:val="24"/>
          <w:rtl/>
        </w:rPr>
        <w:t xml:space="preserve">סיכום מידע רפואי "שירותי בריאות כללית"  17.10.23 </w:t>
      </w:r>
    </w:p>
    <w:p w14:paraId="105673B6" w14:textId="00A07D3A" w:rsidR="00D67ABE" w:rsidRPr="00D67ABE" w:rsidRDefault="00D67ABE" w:rsidP="00FB7126">
      <w:pPr>
        <w:pStyle w:val="aa"/>
        <w:numPr>
          <w:ilvl w:val="0"/>
          <w:numId w:val="15"/>
        </w:num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 w:rsidRPr="00D67ABE">
        <w:rPr>
          <w:rFonts w:ascii="David" w:hAnsi="David" w:cs="David" w:hint="cs"/>
          <w:sz w:val="24"/>
          <w:szCs w:val="24"/>
          <w:rtl/>
        </w:rPr>
        <w:t xml:space="preserve">פענוח צילום חזה 4.5.21 </w:t>
      </w:r>
    </w:p>
    <w:p w14:paraId="239C47FC" w14:textId="0CFC5E3D" w:rsidR="00D67ABE" w:rsidRDefault="00D67ABE" w:rsidP="00FB7126">
      <w:pPr>
        <w:pStyle w:val="aa"/>
        <w:numPr>
          <w:ilvl w:val="0"/>
          <w:numId w:val="15"/>
        </w:numPr>
        <w:spacing w:after="200" w:line="480" w:lineRule="auto"/>
        <w:jc w:val="both"/>
        <w:rPr>
          <w:rFonts w:ascii="David" w:hAnsi="David" w:cs="David"/>
          <w:sz w:val="24"/>
          <w:szCs w:val="24"/>
        </w:rPr>
      </w:pPr>
      <w:r w:rsidRPr="00D67ABE">
        <w:rPr>
          <w:rFonts w:ascii="David" w:hAnsi="David" w:cs="David" w:hint="cs"/>
          <w:sz w:val="24"/>
          <w:szCs w:val="24"/>
          <w:rtl/>
        </w:rPr>
        <w:t>תפקודי נשימה 27.2.23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14:paraId="349535E2" w14:textId="677A946E" w:rsidR="002645FF" w:rsidRPr="00D67ABE" w:rsidRDefault="002645FF" w:rsidP="00FB7126">
      <w:pPr>
        <w:pStyle w:val="aa"/>
        <w:numPr>
          <w:ilvl w:val="0"/>
          <w:numId w:val="15"/>
        </w:num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חשבונית מס מתאריך 29.4.21 </w:t>
      </w:r>
    </w:p>
    <w:p w14:paraId="2DA954B8" w14:textId="77777777" w:rsidR="003A2040" w:rsidRDefault="007D7E3F" w:rsidP="00FB7126">
      <w:pPr>
        <w:spacing w:after="200" w:line="48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77603D">
        <w:rPr>
          <w:rFonts w:ascii="David" w:hAnsi="David" w:cs="David" w:hint="cs"/>
          <w:b/>
          <w:bCs/>
          <w:sz w:val="24"/>
          <w:szCs w:val="24"/>
          <w:rtl/>
        </w:rPr>
        <w:t>ל</w:t>
      </w:r>
      <w:r w:rsidR="003A2040" w:rsidRPr="0077603D">
        <w:rPr>
          <w:rFonts w:ascii="David" w:hAnsi="David" w:cs="David" w:hint="cs"/>
          <w:b/>
          <w:bCs/>
          <w:sz w:val="24"/>
          <w:szCs w:val="24"/>
          <w:rtl/>
        </w:rPr>
        <w:t>הלן סיפור המקרה</w:t>
      </w:r>
    </w:p>
    <w:p w14:paraId="4B0C482A" w14:textId="4C652B4A" w:rsidR="00D67ABE" w:rsidRDefault="00D67ABE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התובע יליד 1976 ( כבן 48 במועד עריכת חוות הדעת )</w:t>
      </w:r>
      <w:r>
        <w:rPr>
          <w:rFonts w:ascii="David" w:hAnsi="David" w:cs="David"/>
          <w:sz w:val="24"/>
          <w:szCs w:val="24"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.</w:t>
      </w:r>
    </w:p>
    <w:p w14:paraId="518481A8" w14:textId="6B06B143" w:rsidR="00D67ABE" w:rsidRDefault="00D67ABE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טכנאי מיזוג אוויר בהכשרתו ומקצועו. בעבר שוטר יחידת סיור בריא פרופיל 97.</w:t>
      </w:r>
    </w:p>
    <w:p w14:paraId="53C0BF88" w14:textId="08B06F11" w:rsidR="00D67ABE" w:rsidRDefault="00D67ABE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שולל תחלואה נשימתית קודמת שולל אסטמה או מחלות ריאה אחרות בעברו. </w:t>
      </w:r>
    </w:p>
    <w:p w14:paraId="5AB1A8DC" w14:textId="365B5F9A" w:rsidR="00D67ABE" w:rsidRDefault="00D67ABE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עישון מגיל 17 ועד גיל 48 עד חפיסה ליום.</w:t>
      </w:r>
    </w:p>
    <w:p w14:paraId="0ED9AAC0" w14:textId="55089D58" w:rsidR="00D67ABE" w:rsidRDefault="00D67ABE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עובד כטכנאי מיזוג אוויר משנת 2009.</w:t>
      </w:r>
    </w:p>
    <w:p w14:paraId="2DF2FEE9" w14:textId="30638557" w:rsidR="00D67ABE" w:rsidRDefault="00D67ABE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lastRenderedPageBreak/>
        <w:t xml:space="preserve">בתאריך </w:t>
      </w:r>
      <w:r w:rsidR="002645FF">
        <w:rPr>
          <w:rFonts w:ascii="David" w:hAnsi="David" w:cs="David" w:hint="cs"/>
          <w:sz w:val="24"/>
          <w:szCs w:val="24"/>
          <w:rtl/>
        </w:rPr>
        <w:t xml:space="preserve">29.4.21 בעת עבודה </w:t>
      </w:r>
      <w:proofErr w:type="spellStart"/>
      <w:r w:rsidR="002645FF">
        <w:rPr>
          <w:rFonts w:ascii="David" w:hAnsi="David" w:cs="David" w:hint="cs"/>
          <w:sz w:val="24"/>
          <w:szCs w:val="24"/>
          <w:rtl/>
        </w:rPr>
        <w:t>באיזור</w:t>
      </w:r>
      <w:proofErr w:type="spellEnd"/>
      <w:r w:rsidR="002645FF">
        <w:rPr>
          <w:rFonts w:ascii="David" w:hAnsi="David" w:cs="David" w:hint="cs"/>
          <w:sz w:val="24"/>
          <w:szCs w:val="24"/>
          <w:rtl/>
        </w:rPr>
        <w:t xml:space="preserve"> "אבן יהודה" הלחים חלק מזגן עם התפרצות של גז מסוג </w:t>
      </w:r>
      <w:r w:rsidR="002645FF">
        <w:rPr>
          <w:rFonts w:ascii="David" w:hAnsi="David" w:cs="David"/>
          <w:sz w:val="24"/>
          <w:szCs w:val="24"/>
        </w:rPr>
        <w:t xml:space="preserve">Freon 22 </w:t>
      </w:r>
      <w:r w:rsidR="002645FF">
        <w:rPr>
          <w:rFonts w:ascii="David" w:hAnsi="David" w:cs="David" w:hint="cs"/>
          <w:sz w:val="24"/>
          <w:szCs w:val="24"/>
          <w:rtl/>
        </w:rPr>
        <w:t xml:space="preserve">. מתאר שחש תחושה חזקה מאד של מחנק ונאלץ לצאת החוצה </w:t>
      </w:r>
      <w:proofErr w:type="spellStart"/>
      <w:r w:rsidR="002645FF">
        <w:rPr>
          <w:rFonts w:ascii="David" w:hAnsi="David" w:cs="David" w:hint="cs"/>
          <w:sz w:val="24"/>
          <w:szCs w:val="24"/>
          <w:rtl/>
        </w:rPr>
        <w:t>מהאיזור</w:t>
      </w:r>
      <w:proofErr w:type="spellEnd"/>
      <w:r w:rsidR="002645FF">
        <w:rPr>
          <w:rFonts w:ascii="David" w:hAnsi="David" w:cs="David" w:hint="cs"/>
          <w:sz w:val="24"/>
          <w:szCs w:val="24"/>
          <w:rtl/>
        </w:rPr>
        <w:t xml:space="preserve"> הסגור בו היה ולאחר מכן המשיך לחוש בקוצר נשימה עם תחושת מחנק. </w:t>
      </w:r>
    </w:p>
    <w:p w14:paraId="06F6EA0A" w14:textId="1EC5C684" w:rsidR="002645FF" w:rsidRDefault="002645FF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נבדק על ידי רופא משפחה בתאריך 4.5.21 </w:t>
      </w:r>
    </w:p>
    <w:p w14:paraId="3069E357" w14:textId="332E0D51" w:rsidR="002645FF" w:rsidRDefault="002645FF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 w:rsidRPr="002645FF">
        <w:rPr>
          <w:rFonts w:ascii="David" w:hAnsi="David" w:cs="David"/>
          <w:sz w:val="24"/>
          <w:szCs w:val="24"/>
          <w:rtl/>
        </w:rPr>
        <w:drawing>
          <wp:inline distT="0" distB="0" distL="0" distR="0" wp14:anchorId="08C19F7E" wp14:editId="0FD5E35B">
            <wp:extent cx="5278755" cy="3430270"/>
            <wp:effectExtent l="0" t="0" r="0" b="0"/>
            <wp:docPr id="237043095" name="תמונה 1" descr="תמונה שמכילה טקסט, צילום מסך, גופן, מספר&#10;&#10;התיאור נוצר באופן אוטומט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043095" name="תמונה 1" descr="תמונה שמכילה טקסט, צילום מסך, גופן, מספר&#10;&#10;התיאור נוצר באופן אוטומטי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8755" cy="343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02F37" w14:textId="0C0E7132" w:rsidR="002645FF" w:rsidRDefault="002645FF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לפי הכתוב טופל על ידי סטרואידים במתן תוך ורידי . </w:t>
      </w:r>
    </w:p>
    <w:p w14:paraId="7E12A301" w14:textId="7A46776C" w:rsidR="002645FF" w:rsidRDefault="002645FF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פענוח צילום חזה 4.5.21</w:t>
      </w:r>
    </w:p>
    <w:p w14:paraId="77F43B3F" w14:textId="0BE276B9" w:rsidR="002645FF" w:rsidRDefault="002645FF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 w:rsidRPr="002645FF">
        <w:rPr>
          <w:rFonts w:ascii="David" w:hAnsi="David" w:cs="David"/>
          <w:sz w:val="24"/>
          <w:szCs w:val="24"/>
          <w:rtl/>
        </w:rPr>
        <w:lastRenderedPageBreak/>
        <w:drawing>
          <wp:inline distT="0" distB="0" distL="0" distR="0" wp14:anchorId="09F15CF8" wp14:editId="1C1DBD9A">
            <wp:extent cx="5278755" cy="2533015"/>
            <wp:effectExtent l="0" t="0" r="0" b="635"/>
            <wp:docPr id="227679333" name="תמונה 1" descr="תמונה שמכילה טקסט, צילום מסך, גופן, אלגברה&#10;&#10;התיאור נוצר באופן אוטומט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679333" name="תמונה 1" descr="תמונה שמכילה טקסט, צילום מסך, גופן, אלגברה&#10;&#10;התיאור נוצר באופן אוטומטי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8755" cy="253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0169E" w14:textId="433D961D" w:rsidR="002645FF" w:rsidRDefault="002645FF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החולה מתאר שמאז האירוע קוצר נשימה במאמץ קל מתקשה בביצוע של עבודות פיזיות מתקשה בעת מאמץ.</w:t>
      </w:r>
    </w:p>
    <w:p w14:paraId="3C5A5018" w14:textId="31D52E9F" w:rsidR="002645FF" w:rsidRDefault="002645FF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מרגיש שמאז אותו אירוע "לא חזר לעצמו". מתאר שכחודש לאחר התאונה היה באירוע משפחתי ובו נאלץ להפסיק לרקוד בשל תחושת קוצר נשימה.</w:t>
      </w:r>
    </w:p>
    <w:p w14:paraId="763B06BF" w14:textId="628A3C19" w:rsidR="002645FF" w:rsidRDefault="002645FF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נבדק על ידי רופא ריאות בתאריך 31.12.22</w:t>
      </w:r>
    </w:p>
    <w:p w14:paraId="2C1DD4EF" w14:textId="3C4275FB" w:rsidR="002645FF" w:rsidRDefault="002645FF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 w:rsidRPr="002645FF">
        <w:rPr>
          <w:rFonts w:ascii="David" w:hAnsi="David" w:cs="David"/>
          <w:sz w:val="24"/>
          <w:szCs w:val="24"/>
          <w:rtl/>
        </w:rPr>
        <w:lastRenderedPageBreak/>
        <w:drawing>
          <wp:inline distT="0" distB="0" distL="0" distR="0" wp14:anchorId="5CB4EB6F" wp14:editId="34CC6BAA">
            <wp:extent cx="5278755" cy="4321175"/>
            <wp:effectExtent l="0" t="0" r="0" b="3175"/>
            <wp:docPr id="1341963363" name="תמונה 1" descr="תמונה שמכילה טקסט, צילום מסך, מספר, גופן&#10;&#10;התיאור נוצר באופן אוטומט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963363" name="תמונה 1" descr="תמונה שמכילה טקסט, צילום מסך, מספר, גופן&#10;&#10;התיאור נוצר באופן אוטומטי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8755" cy="432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29367" w14:textId="1CCA54EC" w:rsidR="002645FF" w:rsidRDefault="002645FF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להלן בדיקת רופא ריאות 30.12.22</w:t>
      </w:r>
    </w:p>
    <w:p w14:paraId="1BA8EA63" w14:textId="4A493900" w:rsidR="002645FF" w:rsidRDefault="002645FF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 w:rsidRPr="002645FF">
        <w:rPr>
          <w:rFonts w:ascii="David" w:hAnsi="David" w:cs="David"/>
          <w:sz w:val="24"/>
          <w:szCs w:val="24"/>
          <w:rtl/>
        </w:rPr>
        <w:lastRenderedPageBreak/>
        <w:drawing>
          <wp:inline distT="0" distB="0" distL="0" distR="0" wp14:anchorId="761C9F05" wp14:editId="52CCF634">
            <wp:extent cx="5278755" cy="3481070"/>
            <wp:effectExtent l="0" t="0" r="0" b="5080"/>
            <wp:docPr id="1817104852" name="תמונה 1" descr="תמונה שמכילה טקסט, צילום מסך, תוכנה, גופן&#10;&#10;התיאור נוצר באופן אוטומט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104852" name="תמונה 1" descr="תמונה שמכילה טקסט, צילום מסך, תוכנה, גופן&#10;&#10;התיאור נוצר באופן אוטומטי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8755" cy="348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3D853" w14:textId="6E281CF9" w:rsidR="002645FF" w:rsidRDefault="002645FF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כאמור סוכם כ </w:t>
      </w:r>
      <w:r>
        <w:rPr>
          <w:rFonts w:ascii="David" w:hAnsi="David" w:cs="David"/>
          <w:sz w:val="24"/>
          <w:szCs w:val="24"/>
        </w:rPr>
        <w:t xml:space="preserve">COPD </w:t>
      </w:r>
      <w:r>
        <w:rPr>
          <w:rFonts w:ascii="David" w:hAnsi="David" w:cs="David" w:hint="cs"/>
          <w:sz w:val="24"/>
          <w:szCs w:val="24"/>
          <w:rtl/>
        </w:rPr>
        <w:t xml:space="preserve"> .הוחל טיפול במשאפים מסוג </w:t>
      </w:r>
      <w:r>
        <w:rPr>
          <w:rFonts w:ascii="David" w:hAnsi="David" w:cs="David"/>
          <w:sz w:val="24"/>
          <w:szCs w:val="24"/>
        </w:rPr>
        <w:t xml:space="preserve">Incruse + foster </w:t>
      </w:r>
    </w:p>
    <w:p w14:paraId="5F45E585" w14:textId="3083FB9A" w:rsidR="002645FF" w:rsidRDefault="002645FF" w:rsidP="00FB7126">
      <w:pPr>
        <w:spacing w:after="200" w:line="480" w:lineRule="auto"/>
        <w:jc w:val="both"/>
        <w:rPr>
          <w:rFonts w:ascii="David" w:hAnsi="David" w:cs="David" w:hint="cs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להלן סיכום מידע רפואי </w:t>
      </w:r>
      <w:r w:rsidR="00F63C56">
        <w:rPr>
          <w:rFonts w:ascii="David" w:hAnsi="David" w:cs="David" w:hint="cs"/>
          <w:sz w:val="24"/>
          <w:szCs w:val="24"/>
          <w:rtl/>
        </w:rPr>
        <w:t xml:space="preserve">מתאריך 17.10.23 </w:t>
      </w:r>
    </w:p>
    <w:p w14:paraId="02746948" w14:textId="25910153" w:rsidR="002645FF" w:rsidRPr="00D67ABE" w:rsidRDefault="002645FF" w:rsidP="00FB7126">
      <w:pPr>
        <w:spacing w:after="200" w:line="480" w:lineRule="auto"/>
        <w:jc w:val="both"/>
        <w:rPr>
          <w:rFonts w:ascii="David" w:hAnsi="David" w:cs="David" w:hint="cs"/>
          <w:sz w:val="24"/>
          <w:szCs w:val="24"/>
          <w:rtl/>
        </w:rPr>
      </w:pPr>
      <w:r w:rsidRPr="002645FF">
        <w:rPr>
          <w:rFonts w:ascii="David" w:hAnsi="David" w:cs="David"/>
          <w:sz w:val="24"/>
          <w:szCs w:val="24"/>
          <w:rtl/>
        </w:rPr>
        <w:lastRenderedPageBreak/>
        <w:drawing>
          <wp:inline distT="0" distB="0" distL="0" distR="0" wp14:anchorId="46EC9349" wp14:editId="1E4153C4">
            <wp:extent cx="5278755" cy="3070860"/>
            <wp:effectExtent l="0" t="0" r="0" b="0"/>
            <wp:docPr id="436962366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96236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8755" cy="307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E979D" w14:textId="77777777" w:rsidR="00F63C56" w:rsidRDefault="00F63C56" w:rsidP="00FB7126">
      <w:pPr>
        <w:spacing w:after="200" w:line="48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14:paraId="5423DDCD" w14:textId="15CC7985" w:rsidR="003A2040" w:rsidRPr="0077603D" w:rsidRDefault="003A2040" w:rsidP="00FB7126">
      <w:pPr>
        <w:spacing w:after="200" w:line="48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77603D">
        <w:rPr>
          <w:rFonts w:ascii="David" w:hAnsi="David" w:cs="David" w:hint="cs"/>
          <w:b/>
          <w:bCs/>
          <w:sz w:val="24"/>
          <w:szCs w:val="24"/>
          <w:rtl/>
        </w:rPr>
        <w:t xml:space="preserve">תלונות החולה </w:t>
      </w:r>
      <w:r w:rsidR="00A375B6" w:rsidRPr="0077603D">
        <w:rPr>
          <w:rFonts w:ascii="David" w:hAnsi="David" w:cs="David" w:hint="cs"/>
          <w:b/>
          <w:bCs/>
          <w:sz w:val="24"/>
          <w:szCs w:val="24"/>
          <w:rtl/>
        </w:rPr>
        <w:t>ומצב נוכחי</w:t>
      </w:r>
    </w:p>
    <w:p w14:paraId="7F00DBD5" w14:textId="36A7BD22" w:rsidR="00210F60" w:rsidRPr="0077603D" w:rsidRDefault="00F63C56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קוצר נשימה במאמץ קל . מתקשה מאד בעבודות פיזיות. מתקשה בביצוע של פעולות יום יומיות. בעוד אשר בעבר במהלך עבודתו היה מסוגל להרים משאות כבדים כעת אינו מסוגל ומתקשה בעלייה של מדרגות</w:t>
      </w:r>
    </w:p>
    <w:p w14:paraId="5EFE7CD4" w14:textId="77777777" w:rsidR="002B4229" w:rsidRPr="0077603D" w:rsidRDefault="002B4229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 w:rsidRPr="0077603D">
        <w:rPr>
          <w:rFonts w:ascii="David" w:hAnsi="David" w:cs="David" w:hint="cs"/>
          <w:b/>
          <w:bCs/>
          <w:sz w:val="24"/>
          <w:szCs w:val="24"/>
          <w:rtl/>
        </w:rPr>
        <w:t>בבדיקה</w:t>
      </w:r>
    </w:p>
    <w:p w14:paraId="6407B3FE" w14:textId="77777777" w:rsidR="00F11D88" w:rsidRPr="0077603D" w:rsidRDefault="00F11D88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 w:rsidRPr="0077603D">
        <w:rPr>
          <w:rFonts w:ascii="David" w:hAnsi="David" w:cs="David" w:hint="cs"/>
          <w:sz w:val="24"/>
          <w:szCs w:val="24"/>
          <w:rtl/>
        </w:rPr>
        <w:t>מספר נשימות 12 סטורציה 97%</w:t>
      </w:r>
      <w:r w:rsidR="00103961" w:rsidRPr="0077603D">
        <w:rPr>
          <w:rFonts w:ascii="David" w:hAnsi="David" w:cs="David" w:hint="cs"/>
          <w:sz w:val="24"/>
          <w:szCs w:val="24"/>
          <w:rtl/>
        </w:rPr>
        <w:t xml:space="preserve">. </w:t>
      </w:r>
      <w:r w:rsidRPr="0077603D">
        <w:rPr>
          <w:rFonts w:ascii="David" w:hAnsi="David" w:cs="David" w:hint="cs"/>
          <w:sz w:val="24"/>
          <w:szCs w:val="24"/>
          <w:rtl/>
        </w:rPr>
        <w:t>.</w:t>
      </w:r>
      <w:r w:rsidR="00656E88" w:rsidRPr="0077603D">
        <w:rPr>
          <w:rFonts w:ascii="David" w:hAnsi="David" w:cs="David" w:hint="cs"/>
          <w:sz w:val="24"/>
          <w:szCs w:val="24"/>
          <w:rtl/>
        </w:rPr>
        <w:t xml:space="preserve"> </w:t>
      </w:r>
      <w:r w:rsidRPr="0077603D">
        <w:rPr>
          <w:rFonts w:ascii="David" w:hAnsi="David" w:cs="David" w:hint="cs"/>
          <w:sz w:val="24"/>
          <w:szCs w:val="24"/>
          <w:rtl/>
        </w:rPr>
        <w:t xml:space="preserve">חזה : </w:t>
      </w:r>
      <w:r w:rsidR="00287725" w:rsidRPr="0077603D">
        <w:rPr>
          <w:rFonts w:ascii="David" w:hAnsi="David" w:cs="David" w:hint="cs"/>
          <w:sz w:val="24"/>
          <w:szCs w:val="24"/>
          <w:rtl/>
        </w:rPr>
        <w:t>התפשטות שווה סימטרית</w:t>
      </w:r>
    </w:p>
    <w:p w14:paraId="16911575" w14:textId="20A2852A" w:rsidR="00F11D88" w:rsidRPr="0077603D" w:rsidRDefault="00F11D88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 w:rsidRPr="0077603D">
        <w:rPr>
          <w:rFonts w:ascii="David" w:hAnsi="David" w:cs="David" w:hint="cs"/>
          <w:sz w:val="24"/>
          <w:szCs w:val="24"/>
          <w:rtl/>
        </w:rPr>
        <w:t>ריאות : בניקוש</w:t>
      </w:r>
      <w:r w:rsidR="00F63C56">
        <w:rPr>
          <w:rFonts w:ascii="David" w:hAnsi="David" w:cs="David" w:hint="cs"/>
          <w:sz w:val="24"/>
          <w:szCs w:val="24"/>
          <w:rtl/>
        </w:rPr>
        <w:t xml:space="preserve"> הדיות יתר</w:t>
      </w:r>
      <w:r w:rsidRPr="0077603D">
        <w:rPr>
          <w:rFonts w:ascii="David" w:hAnsi="David" w:cs="David" w:hint="cs"/>
          <w:sz w:val="24"/>
          <w:szCs w:val="24"/>
          <w:rtl/>
        </w:rPr>
        <w:t xml:space="preserve"> .</w:t>
      </w:r>
      <w:r w:rsidR="00F63C56">
        <w:rPr>
          <w:rFonts w:ascii="David" w:hAnsi="David" w:cs="David" w:hint="cs"/>
          <w:sz w:val="24"/>
          <w:szCs w:val="24"/>
          <w:rtl/>
        </w:rPr>
        <w:t xml:space="preserve"> אקספיריום מוארך.</w:t>
      </w:r>
    </w:p>
    <w:p w14:paraId="2A8BB502" w14:textId="77777777" w:rsidR="00F63C56" w:rsidRDefault="00F63C56" w:rsidP="00FB7126">
      <w:pPr>
        <w:bidi w:val="0"/>
        <w:spacing w:after="200" w:line="480" w:lineRule="auto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br w:type="page"/>
      </w:r>
    </w:p>
    <w:p w14:paraId="56F0D87C" w14:textId="4AAB593F" w:rsidR="003A2040" w:rsidRPr="0077603D" w:rsidRDefault="003A2040" w:rsidP="00FB7126">
      <w:pPr>
        <w:spacing w:after="200" w:line="48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77603D">
        <w:rPr>
          <w:rFonts w:ascii="David" w:hAnsi="David" w:cs="David" w:hint="cs"/>
          <w:b/>
          <w:bCs/>
          <w:sz w:val="24"/>
          <w:szCs w:val="24"/>
          <w:rtl/>
        </w:rPr>
        <w:lastRenderedPageBreak/>
        <w:t>תפקודי נשימה (% מ</w:t>
      </w:r>
      <w:r w:rsidR="00103961" w:rsidRPr="0077603D">
        <w:rPr>
          <w:rFonts w:ascii="David" w:hAnsi="David" w:cs="David" w:hint="cs"/>
          <w:b/>
          <w:bCs/>
          <w:sz w:val="24"/>
          <w:szCs w:val="24"/>
          <w:rtl/>
        </w:rPr>
        <w:t xml:space="preserve">ערך </w:t>
      </w:r>
      <w:r w:rsidRPr="0077603D">
        <w:rPr>
          <w:rFonts w:ascii="David" w:hAnsi="David" w:cs="David" w:hint="cs"/>
          <w:b/>
          <w:bCs/>
          <w:sz w:val="24"/>
          <w:szCs w:val="24"/>
          <w:rtl/>
        </w:rPr>
        <w:t>חזוי</w:t>
      </w:r>
      <w:r w:rsidR="00103961" w:rsidRPr="0077603D">
        <w:rPr>
          <w:rFonts w:ascii="David" w:hAnsi="David" w:cs="David" w:hint="cs"/>
          <w:b/>
          <w:bCs/>
          <w:sz w:val="24"/>
          <w:szCs w:val="24"/>
          <w:rtl/>
        </w:rPr>
        <w:t xml:space="preserve"> לפי גיל , מין וגובה </w:t>
      </w:r>
      <w:r w:rsidRPr="0077603D">
        <w:rPr>
          <w:rFonts w:ascii="David" w:hAnsi="David" w:cs="David" w:hint="cs"/>
          <w:b/>
          <w:bCs/>
          <w:sz w:val="24"/>
          <w:szCs w:val="24"/>
          <w:rtl/>
        </w:rPr>
        <w:t xml:space="preserve"> )</w:t>
      </w:r>
    </w:p>
    <w:tbl>
      <w:tblPr>
        <w:tblStyle w:val="ab"/>
        <w:bidiVisual/>
        <w:tblW w:w="0" w:type="auto"/>
        <w:tblLook w:val="04A0" w:firstRow="1" w:lastRow="0" w:firstColumn="1" w:lastColumn="0" w:noHBand="0" w:noVBand="1"/>
      </w:tblPr>
      <w:tblGrid>
        <w:gridCol w:w="1107"/>
        <w:gridCol w:w="1143"/>
        <w:gridCol w:w="1087"/>
        <w:gridCol w:w="1087"/>
        <w:gridCol w:w="1519"/>
        <w:gridCol w:w="1149"/>
        <w:gridCol w:w="1211"/>
      </w:tblGrid>
      <w:tr w:rsidR="00F63C56" w:rsidRPr="0077603D" w14:paraId="6F5812FA" w14:textId="77777777" w:rsidTr="00F63C56">
        <w:tc>
          <w:tcPr>
            <w:tcW w:w="1128" w:type="dxa"/>
          </w:tcPr>
          <w:p w14:paraId="70ADE29D" w14:textId="77777777" w:rsidR="00F63C56" w:rsidRPr="0077603D" w:rsidRDefault="00F63C56" w:rsidP="00FB7126">
            <w:pPr>
              <w:bidi w:val="0"/>
              <w:spacing w:after="200" w:line="48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77603D">
              <w:rPr>
                <w:rFonts w:ascii="David" w:hAnsi="David" w:cs="David"/>
                <w:b/>
                <w:bCs/>
                <w:sz w:val="24"/>
                <w:szCs w:val="24"/>
              </w:rPr>
              <w:t>DLCO</w:t>
            </w:r>
          </w:p>
        </w:tc>
        <w:tc>
          <w:tcPr>
            <w:tcW w:w="963" w:type="dxa"/>
          </w:tcPr>
          <w:p w14:paraId="4913BA4A" w14:textId="4169F013" w:rsidR="00F63C56" w:rsidRPr="0077603D" w:rsidRDefault="00F63C56" w:rsidP="00FB7126">
            <w:pPr>
              <w:bidi w:val="0"/>
              <w:spacing w:after="200" w:line="48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</w:rPr>
            </w:pPr>
            <w:r>
              <w:rPr>
                <w:rFonts w:ascii="David" w:hAnsi="David" w:cs="David"/>
                <w:b/>
                <w:bCs/>
                <w:sz w:val="24"/>
                <w:szCs w:val="24"/>
              </w:rPr>
              <w:t>RV/TLC</w:t>
            </w:r>
          </w:p>
        </w:tc>
        <w:tc>
          <w:tcPr>
            <w:tcW w:w="1125" w:type="dxa"/>
          </w:tcPr>
          <w:p w14:paraId="59DB8B82" w14:textId="2D9505FE" w:rsidR="00F63C56" w:rsidRPr="0077603D" w:rsidRDefault="00F63C56" w:rsidP="00FB7126">
            <w:pPr>
              <w:bidi w:val="0"/>
              <w:spacing w:after="200" w:line="48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77603D">
              <w:rPr>
                <w:rFonts w:ascii="David" w:hAnsi="David" w:cs="David"/>
                <w:b/>
                <w:bCs/>
                <w:sz w:val="24"/>
                <w:szCs w:val="24"/>
              </w:rPr>
              <w:t>TLC</w:t>
            </w:r>
          </w:p>
        </w:tc>
        <w:tc>
          <w:tcPr>
            <w:tcW w:w="1125" w:type="dxa"/>
          </w:tcPr>
          <w:p w14:paraId="5683D869" w14:textId="77777777" w:rsidR="00F63C56" w:rsidRPr="0077603D" w:rsidRDefault="00F63C56" w:rsidP="00FB7126">
            <w:pPr>
              <w:bidi w:val="0"/>
              <w:spacing w:after="200" w:line="48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77603D">
              <w:rPr>
                <w:rFonts w:ascii="David" w:hAnsi="David" w:cs="David"/>
                <w:b/>
                <w:bCs/>
                <w:sz w:val="24"/>
                <w:szCs w:val="24"/>
              </w:rPr>
              <w:t>FVC</w:t>
            </w:r>
          </w:p>
        </w:tc>
        <w:tc>
          <w:tcPr>
            <w:tcW w:w="1533" w:type="dxa"/>
          </w:tcPr>
          <w:p w14:paraId="1B121A59" w14:textId="77777777" w:rsidR="00F63C56" w:rsidRPr="0077603D" w:rsidRDefault="00F63C56" w:rsidP="00FB7126">
            <w:pPr>
              <w:bidi w:val="0"/>
              <w:spacing w:after="200" w:line="48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77603D">
              <w:rPr>
                <w:rFonts w:ascii="David" w:hAnsi="David" w:cs="David"/>
                <w:b/>
                <w:bCs/>
                <w:sz w:val="24"/>
                <w:szCs w:val="24"/>
              </w:rPr>
              <w:t>FEV1/FVC</w:t>
            </w:r>
          </w:p>
        </w:tc>
        <w:tc>
          <w:tcPr>
            <w:tcW w:w="1184" w:type="dxa"/>
          </w:tcPr>
          <w:p w14:paraId="208998E2" w14:textId="77777777" w:rsidR="00F63C56" w:rsidRPr="0077603D" w:rsidRDefault="00F63C56" w:rsidP="00FB7126">
            <w:pPr>
              <w:bidi w:val="0"/>
              <w:spacing w:after="200" w:line="48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77603D">
              <w:rPr>
                <w:rFonts w:ascii="David" w:hAnsi="David" w:cs="David"/>
                <w:b/>
                <w:bCs/>
                <w:sz w:val="24"/>
                <w:szCs w:val="24"/>
              </w:rPr>
              <w:t>FEV1</w:t>
            </w:r>
          </w:p>
        </w:tc>
        <w:tc>
          <w:tcPr>
            <w:tcW w:w="1245" w:type="dxa"/>
          </w:tcPr>
          <w:p w14:paraId="59BAD3B1" w14:textId="77777777" w:rsidR="00F63C56" w:rsidRPr="0077603D" w:rsidRDefault="00F63C56" w:rsidP="00FB7126">
            <w:pPr>
              <w:bidi w:val="0"/>
              <w:spacing w:after="200" w:line="48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77603D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תאריך</w:t>
            </w:r>
          </w:p>
        </w:tc>
      </w:tr>
      <w:tr w:rsidR="00F63C56" w:rsidRPr="0077603D" w14:paraId="50099935" w14:textId="77777777" w:rsidTr="00F63C56">
        <w:tc>
          <w:tcPr>
            <w:tcW w:w="1128" w:type="dxa"/>
          </w:tcPr>
          <w:p w14:paraId="20DCED52" w14:textId="05F47D6C" w:rsidR="00F63C56" w:rsidRPr="0077603D" w:rsidRDefault="00F63C56" w:rsidP="00FB7126">
            <w:pPr>
              <w:spacing w:after="200" w:line="48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77</w:t>
            </w:r>
          </w:p>
        </w:tc>
        <w:tc>
          <w:tcPr>
            <w:tcW w:w="963" w:type="dxa"/>
          </w:tcPr>
          <w:p w14:paraId="361352D9" w14:textId="4C3D458A" w:rsidR="00F63C56" w:rsidRDefault="00F63C56" w:rsidP="00FB7126">
            <w:pPr>
              <w:spacing w:after="200" w:line="480" w:lineRule="auto"/>
              <w:jc w:val="center"/>
              <w:rPr>
                <w:rFonts w:ascii="David" w:hAnsi="David" w:cs="David" w:hint="cs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130</w:t>
            </w:r>
          </w:p>
        </w:tc>
        <w:tc>
          <w:tcPr>
            <w:tcW w:w="1125" w:type="dxa"/>
          </w:tcPr>
          <w:p w14:paraId="568916DD" w14:textId="14DE7AA2" w:rsidR="00F63C56" w:rsidRPr="0077603D" w:rsidRDefault="00F63C56" w:rsidP="00FB7126">
            <w:pPr>
              <w:spacing w:after="200" w:line="48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85</w:t>
            </w:r>
          </w:p>
        </w:tc>
        <w:tc>
          <w:tcPr>
            <w:tcW w:w="1125" w:type="dxa"/>
          </w:tcPr>
          <w:p w14:paraId="643EFF57" w14:textId="0F358490" w:rsidR="00F63C56" w:rsidRPr="0077603D" w:rsidRDefault="00F63C56" w:rsidP="00FB7126">
            <w:pPr>
              <w:spacing w:after="200" w:line="48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73-79</w:t>
            </w:r>
          </w:p>
        </w:tc>
        <w:tc>
          <w:tcPr>
            <w:tcW w:w="1533" w:type="dxa"/>
          </w:tcPr>
          <w:p w14:paraId="5FD68B63" w14:textId="7A17B9E6" w:rsidR="00F63C56" w:rsidRPr="0077603D" w:rsidRDefault="00F63C56" w:rsidP="00FB7126">
            <w:pPr>
              <w:spacing w:after="200" w:line="48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0.88</w:t>
            </w:r>
          </w:p>
        </w:tc>
        <w:tc>
          <w:tcPr>
            <w:tcW w:w="1184" w:type="dxa"/>
          </w:tcPr>
          <w:p w14:paraId="44AE4C8D" w14:textId="04F0B22B" w:rsidR="00F63C56" w:rsidRPr="0077603D" w:rsidRDefault="00F63C56" w:rsidP="00FB7126">
            <w:pPr>
              <w:spacing w:after="200" w:line="48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62-68</w:t>
            </w:r>
          </w:p>
        </w:tc>
        <w:tc>
          <w:tcPr>
            <w:tcW w:w="1245" w:type="dxa"/>
          </w:tcPr>
          <w:p w14:paraId="6DBB932A" w14:textId="389000F4" w:rsidR="00F63C56" w:rsidRPr="0077603D" w:rsidRDefault="00F63C56" w:rsidP="00FB7126">
            <w:pPr>
              <w:spacing w:after="200" w:line="48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27.2.23</w:t>
            </w:r>
          </w:p>
        </w:tc>
      </w:tr>
      <w:tr w:rsidR="00F63C56" w:rsidRPr="0077603D" w14:paraId="3055184F" w14:textId="77777777" w:rsidTr="00F63C56">
        <w:tc>
          <w:tcPr>
            <w:tcW w:w="1128" w:type="dxa"/>
          </w:tcPr>
          <w:p w14:paraId="1B477646" w14:textId="77777777" w:rsidR="00F63C56" w:rsidRPr="0077603D" w:rsidRDefault="00F63C56" w:rsidP="00FB7126">
            <w:pPr>
              <w:spacing w:after="200" w:line="48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63" w:type="dxa"/>
          </w:tcPr>
          <w:p w14:paraId="1AEF7B51" w14:textId="77777777" w:rsidR="00F63C56" w:rsidRPr="0077603D" w:rsidRDefault="00F63C56" w:rsidP="00FB7126">
            <w:pPr>
              <w:spacing w:after="200" w:line="48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125" w:type="dxa"/>
          </w:tcPr>
          <w:p w14:paraId="1F91241D" w14:textId="1E5E18F0" w:rsidR="00F63C56" w:rsidRPr="0077603D" w:rsidRDefault="00F63C56" w:rsidP="00FB7126">
            <w:pPr>
              <w:spacing w:after="200" w:line="48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125" w:type="dxa"/>
          </w:tcPr>
          <w:p w14:paraId="1E23275B" w14:textId="77777777" w:rsidR="00F63C56" w:rsidRPr="0077603D" w:rsidRDefault="00F63C56" w:rsidP="00FB7126">
            <w:pPr>
              <w:spacing w:after="200" w:line="48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533" w:type="dxa"/>
          </w:tcPr>
          <w:p w14:paraId="45A99816" w14:textId="77777777" w:rsidR="00F63C56" w:rsidRPr="0077603D" w:rsidRDefault="00F63C56" w:rsidP="00FB7126">
            <w:pPr>
              <w:spacing w:after="200" w:line="48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184" w:type="dxa"/>
          </w:tcPr>
          <w:p w14:paraId="163C6F84" w14:textId="77777777" w:rsidR="00F63C56" w:rsidRPr="0077603D" w:rsidRDefault="00F63C56" w:rsidP="00FB7126">
            <w:pPr>
              <w:spacing w:after="200" w:line="48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245" w:type="dxa"/>
          </w:tcPr>
          <w:p w14:paraId="278EE788" w14:textId="77777777" w:rsidR="00F63C56" w:rsidRPr="0077603D" w:rsidRDefault="00F63C56" w:rsidP="00FB7126">
            <w:pPr>
              <w:spacing w:after="200" w:line="48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</w:rPr>
            </w:pPr>
          </w:p>
        </w:tc>
      </w:tr>
    </w:tbl>
    <w:p w14:paraId="4B92689D" w14:textId="77777777" w:rsidR="003A2040" w:rsidRPr="0077603D" w:rsidRDefault="003A2040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</w:p>
    <w:p w14:paraId="1B3974C2" w14:textId="1A0E4EBD" w:rsidR="00F63C56" w:rsidRDefault="00F63C56" w:rsidP="00FB7126">
      <w:pPr>
        <w:spacing w:after="200" w:line="48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F63C56">
        <w:rPr>
          <w:rFonts w:ascii="David" w:hAnsi="David" w:cs="David"/>
          <w:b/>
          <w:bCs/>
          <w:sz w:val="24"/>
          <w:szCs w:val="24"/>
          <w:rtl/>
        </w:rPr>
        <w:drawing>
          <wp:inline distT="0" distB="0" distL="0" distR="0" wp14:anchorId="31EF6607" wp14:editId="7B9FA8FA">
            <wp:extent cx="5278755" cy="5309235"/>
            <wp:effectExtent l="0" t="0" r="0" b="5715"/>
            <wp:docPr id="1205847762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84776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875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646A5" w14:textId="77777777" w:rsidR="003A2040" w:rsidRPr="0077603D" w:rsidRDefault="003A2040" w:rsidP="00FB7126">
      <w:pPr>
        <w:spacing w:after="200" w:line="48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77603D">
        <w:rPr>
          <w:rFonts w:ascii="David" w:hAnsi="David" w:cs="David" w:hint="cs"/>
          <w:b/>
          <w:bCs/>
          <w:sz w:val="24"/>
          <w:szCs w:val="24"/>
          <w:rtl/>
        </w:rPr>
        <w:lastRenderedPageBreak/>
        <w:t>דיון</w:t>
      </w:r>
    </w:p>
    <w:p w14:paraId="5541316F" w14:textId="2E17B29E" w:rsidR="003A2040" w:rsidRDefault="00F63C56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מדובר בגבר כבן 48 עם עישון ברקע ללא תחלואה נשימתית בעברו וללא אבחנה קודמת של </w:t>
      </w:r>
      <w:r>
        <w:rPr>
          <w:rFonts w:ascii="David" w:hAnsi="David" w:cs="David"/>
          <w:sz w:val="24"/>
          <w:szCs w:val="24"/>
        </w:rPr>
        <w:t>COPD</w:t>
      </w:r>
      <w:r>
        <w:rPr>
          <w:rFonts w:ascii="David" w:hAnsi="David" w:cs="David" w:hint="cs"/>
          <w:sz w:val="24"/>
          <w:szCs w:val="24"/>
          <w:rtl/>
        </w:rPr>
        <w:t xml:space="preserve"> או אסטמה. בתאריך 29.4.21 נחשף במהלך עבודתו כטכנאי מיזוג אוויר לגז מזגנים מסוג </w:t>
      </w:r>
      <w:r>
        <w:rPr>
          <w:rFonts w:ascii="David" w:hAnsi="David" w:cs="David"/>
          <w:sz w:val="24"/>
          <w:szCs w:val="24"/>
        </w:rPr>
        <w:t>Freon 22</w:t>
      </w:r>
      <w:r>
        <w:rPr>
          <w:rFonts w:ascii="David" w:hAnsi="David" w:cs="David" w:hint="cs"/>
          <w:sz w:val="24"/>
          <w:szCs w:val="24"/>
          <w:rtl/>
        </w:rPr>
        <w:t>.</w:t>
      </w:r>
      <w:r w:rsidR="00516355">
        <w:rPr>
          <w:rFonts w:ascii="David" w:hAnsi="David" w:cs="David" w:hint="cs"/>
          <w:sz w:val="24"/>
          <w:szCs w:val="24"/>
          <w:rtl/>
        </w:rPr>
        <w:t xml:space="preserve">מדובר בחומר </w:t>
      </w:r>
      <w:r w:rsidR="00516355">
        <w:rPr>
          <w:rFonts w:ascii="David" w:hAnsi="David" w:cs="David"/>
          <w:sz w:val="24"/>
          <w:szCs w:val="24"/>
        </w:rPr>
        <w:t>hydrochlorofluorocarbon</w:t>
      </w:r>
      <w:r w:rsidR="00516355">
        <w:rPr>
          <w:rFonts w:ascii="David" w:hAnsi="David" w:cs="David" w:hint="cs"/>
          <w:sz w:val="24"/>
          <w:szCs w:val="24"/>
          <w:rtl/>
        </w:rPr>
        <w:t xml:space="preserve"> ( </w:t>
      </w:r>
      <w:r w:rsidR="00516355">
        <w:rPr>
          <w:rFonts w:ascii="David" w:hAnsi="David" w:cs="David"/>
          <w:sz w:val="24"/>
          <w:szCs w:val="24"/>
        </w:rPr>
        <w:t>HFFC</w:t>
      </w:r>
      <w:r w:rsidR="00516355">
        <w:rPr>
          <w:rFonts w:ascii="David" w:hAnsi="David" w:cs="David" w:hint="cs"/>
          <w:sz w:val="24"/>
          <w:szCs w:val="24"/>
          <w:rtl/>
        </w:rPr>
        <w:t xml:space="preserve"> ) .מדובר בחומר המכיל תערובת של </w:t>
      </w:r>
      <w:r w:rsidR="00516355" w:rsidRPr="00516355">
        <w:rPr>
          <w:rFonts w:ascii="David" w:hAnsi="David" w:cs="David"/>
          <w:sz w:val="24"/>
          <w:szCs w:val="24"/>
        </w:rPr>
        <w:t>hydrogen, fluorine and carbons</w:t>
      </w:r>
      <w:r w:rsidR="00516355">
        <w:rPr>
          <w:rFonts w:ascii="David" w:hAnsi="David" w:cs="David"/>
          <w:sz w:val="24"/>
          <w:szCs w:val="24"/>
        </w:rPr>
        <w:t xml:space="preserve"> </w:t>
      </w:r>
      <w:r w:rsidR="00516355">
        <w:rPr>
          <w:rFonts w:ascii="David" w:hAnsi="David" w:cs="David" w:hint="cs"/>
          <w:sz w:val="24"/>
          <w:szCs w:val="24"/>
          <w:rtl/>
        </w:rPr>
        <w:t>, הידוע כחומר מגרה דרכי אוויר שעלול להביא בעת חשיפה בעת תאונה ל</w:t>
      </w:r>
      <w:r w:rsidR="00516355">
        <w:rPr>
          <w:rFonts w:ascii="David" w:hAnsi="David" w:cs="David"/>
          <w:sz w:val="24"/>
          <w:szCs w:val="24"/>
        </w:rPr>
        <w:t xml:space="preserve">  acute inhalational injury </w:t>
      </w:r>
      <w:r w:rsidR="00516355">
        <w:rPr>
          <w:rFonts w:ascii="David" w:hAnsi="David" w:cs="David" w:hint="cs"/>
          <w:sz w:val="24"/>
          <w:szCs w:val="24"/>
          <w:rtl/>
        </w:rPr>
        <w:t xml:space="preserve"> עם התפתחות של </w:t>
      </w:r>
      <w:r w:rsidR="00516355">
        <w:rPr>
          <w:rFonts w:ascii="David" w:hAnsi="David" w:cs="David"/>
          <w:sz w:val="24"/>
          <w:szCs w:val="24"/>
        </w:rPr>
        <w:t xml:space="preserve">chemical pneumonitis </w:t>
      </w:r>
      <w:r w:rsidR="00516355">
        <w:rPr>
          <w:rFonts w:ascii="David" w:hAnsi="David" w:cs="David" w:hint="cs"/>
          <w:sz w:val="24"/>
          <w:szCs w:val="24"/>
          <w:rtl/>
        </w:rPr>
        <w:t xml:space="preserve"> ( דלקת ריאות כימית ) , </w:t>
      </w:r>
      <w:proofErr w:type="spellStart"/>
      <w:r w:rsidR="00516355">
        <w:rPr>
          <w:rFonts w:ascii="David" w:hAnsi="David" w:cs="David" w:hint="cs"/>
          <w:sz w:val="24"/>
          <w:szCs w:val="24"/>
          <w:rtl/>
        </w:rPr>
        <w:t>ברונכיוליטיס</w:t>
      </w:r>
      <w:proofErr w:type="spellEnd"/>
      <w:r w:rsidR="00516355">
        <w:rPr>
          <w:rFonts w:ascii="David" w:hAnsi="David" w:cs="David" w:hint="cs"/>
          <w:sz w:val="24"/>
          <w:szCs w:val="24"/>
          <w:rtl/>
        </w:rPr>
        <w:t xml:space="preserve"> ( דלקת סימפונות קטנים ) , ובצקת ריאות .( מקור 1 ) .</w:t>
      </w:r>
    </w:p>
    <w:p w14:paraId="10421286" w14:textId="33475223" w:rsidR="00516355" w:rsidRDefault="00516355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במקרה הנוכחי התמונה הקלינית של קוצר נשימה שהופיע לראשונה בחייו מייד לאחר האירוע יחד עם תמונה קלינית שהצריכה מתן סטרואידים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גם ללא ממצא האזנתי או ממצא בצילום החזה , הינה בסבירות גבוהה משקפת נזק נשימתי שנגרם בשל אותה חשיפה </w:t>
      </w:r>
      <w:r w:rsidR="00FB7126">
        <w:rPr>
          <w:rFonts w:ascii="David" w:hAnsi="David" w:cs="David" w:hint="cs"/>
          <w:sz w:val="24"/>
          <w:szCs w:val="24"/>
          <w:rtl/>
        </w:rPr>
        <w:t xml:space="preserve"> וזאת בשל סמיכות הזמנים בין החשיפה לקליניקה והיעדרה של קליניקה דומה קודמת.</w:t>
      </w:r>
    </w:p>
    <w:p w14:paraId="7C58A068" w14:textId="2920477F" w:rsidR="009A7F5A" w:rsidRPr="009A7F5A" w:rsidRDefault="009A7F5A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 w:rsidRPr="009A7F5A">
        <w:rPr>
          <w:rFonts w:ascii="David" w:hAnsi="David" w:cs="David"/>
          <w:sz w:val="24"/>
          <w:szCs w:val="24"/>
          <w:rtl/>
        </w:rPr>
        <w:t xml:space="preserve">חומרים מגרים כאשר הם נשאפים לריאותיו של אדם המצוי בקרבתם עלולים להביא להתפתחותה של אסטמה במנגנון של </w:t>
      </w:r>
      <w:r w:rsidRPr="009A7F5A">
        <w:rPr>
          <w:rFonts w:ascii="David" w:hAnsi="David" w:cs="David"/>
          <w:sz w:val="24"/>
          <w:szCs w:val="24"/>
          <w:lang w:val="ca"/>
        </w:rPr>
        <w:t>RADS</w:t>
      </w:r>
      <w:r w:rsidRPr="009A7F5A">
        <w:rPr>
          <w:rFonts w:ascii="David" w:hAnsi="David" w:cs="David"/>
          <w:sz w:val="24"/>
          <w:szCs w:val="24"/>
          <w:rtl/>
        </w:rPr>
        <w:t xml:space="preserve">  ( כלומר </w:t>
      </w:r>
      <w:r w:rsidRPr="009A7F5A">
        <w:rPr>
          <w:rFonts w:ascii="David" w:hAnsi="David" w:cs="David"/>
          <w:sz w:val="24"/>
          <w:szCs w:val="24"/>
          <w:lang w:val="ca"/>
        </w:rPr>
        <w:t>reactive airway disorder syndrome</w:t>
      </w:r>
      <w:r w:rsidRPr="009A7F5A">
        <w:rPr>
          <w:rFonts w:ascii="David" w:hAnsi="David" w:cs="David"/>
          <w:sz w:val="24"/>
          <w:szCs w:val="24"/>
          <w:rtl/>
        </w:rPr>
        <w:t xml:space="preserve">  ) . כלומר מתפתחת </w:t>
      </w:r>
      <w:r w:rsidRPr="009A7F5A">
        <w:rPr>
          <w:rFonts w:ascii="David" w:hAnsi="David" w:cs="David" w:hint="cs"/>
          <w:sz w:val="24"/>
          <w:szCs w:val="24"/>
          <w:rtl/>
        </w:rPr>
        <w:t xml:space="preserve">תוך זמן קצר ביותר ( כמו במקרה זה ) </w:t>
      </w:r>
      <w:r w:rsidRPr="009A7F5A">
        <w:rPr>
          <w:rFonts w:ascii="David" w:hAnsi="David" w:cs="David"/>
          <w:sz w:val="24"/>
          <w:szCs w:val="24"/>
          <w:rtl/>
        </w:rPr>
        <w:t>רגישות יתר של דרכי האוויר המביאה לתסמינים בלתי חולפים של אסטמה (ראה מבואות 2-4 ) .</w:t>
      </w:r>
      <w:r w:rsidRPr="009A7F5A">
        <w:rPr>
          <w:rFonts w:ascii="David" w:hAnsi="David" w:cs="David" w:hint="cs"/>
          <w:sz w:val="24"/>
          <w:szCs w:val="24"/>
          <w:rtl/>
        </w:rPr>
        <w:t>תסמינים אלה מתבטאים בקוצר נשימה מלווה בשיעול וקליניקה של צפצופים בדרכי הנשימה הדורשת טיפול קבוע בתכשירים מרחיבי דרכי אוויר וכן סטרואידים בשאיפה.</w:t>
      </w:r>
    </w:p>
    <w:p w14:paraId="188804F4" w14:textId="6E91105E" w:rsidR="00516355" w:rsidRDefault="00516355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התמונה הקלינית בהמשך של מחלת ריאות חסימתית שלא הייתה ידועה קודם לכן ( בהינתן עישון קודם ממושך ) מהווה קרוב לוודאי שילוב בין נזקי אותה חשיפה תעסוקתית </w:t>
      </w:r>
      <w:proofErr w:type="spellStart"/>
      <w:r>
        <w:rPr>
          <w:rFonts w:ascii="David" w:hAnsi="David" w:cs="David" w:hint="cs"/>
          <w:sz w:val="24"/>
          <w:szCs w:val="24"/>
          <w:rtl/>
        </w:rPr>
        <w:t>תאונתית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חדה והשפעת העישון. </w:t>
      </w:r>
    </w:p>
    <w:p w14:paraId="14A1DC26" w14:textId="7AE72A35" w:rsidR="00516355" w:rsidRDefault="00516355" w:rsidP="00FB7126">
      <w:pPr>
        <w:spacing w:after="200" w:line="48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יש להניח כי החלק היחסי של תרומת </w:t>
      </w:r>
      <w:r w:rsidR="00685158">
        <w:rPr>
          <w:rFonts w:ascii="David" w:hAnsi="David" w:cs="David" w:hint="cs"/>
          <w:sz w:val="24"/>
          <w:szCs w:val="24"/>
          <w:rtl/>
        </w:rPr>
        <w:t xml:space="preserve">אותו אירוע תאונתי של שאיפת חומר מגרה דרכי אוויר להתפתחות מחלתו הנשימתית עומד על כ </w:t>
      </w:r>
      <w:r w:rsidR="00FB7126">
        <w:rPr>
          <w:rFonts w:ascii="David" w:hAnsi="David" w:cs="David" w:hint="cs"/>
          <w:sz w:val="24"/>
          <w:szCs w:val="24"/>
          <w:rtl/>
        </w:rPr>
        <w:t>2</w:t>
      </w:r>
      <w:r w:rsidR="00685158">
        <w:rPr>
          <w:rFonts w:ascii="David" w:hAnsi="David" w:cs="David" w:hint="cs"/>
          <w:sz w:val="24"/>
          <w:szCs w:val="24"/>
          <w:rtl/>
        </w:rPr>
        <w:t xml:space="preserve">/3 כאשר החלק היחסי של העישון עומד על </w:t>
      </w:r>
      <w:r w:rsidR="00FB7126">
        <w:rPr>
          <w:rFonts w:ascii="David" w:hAnsi="David" w:cs="David" w:hint="cs"/>
          <w:sz w:val="24"/>
          <w:szCs w:val="24"/>
          <w:rtl/>
        </w:rPr>
        <w:t>1</w:t>
      </w:r>
      <w:r w:rsidR="00685158">
        <w:rPr>
          <w:rFonts w:ascii="David" w:hAnsi="David" w:cs="David" w:hint="cs"/>
          <w:sz w:val="24"/>
          <w:szCs w:val="24"/>
          <w:rtl/>
        </w:rPr>
        <w:t xml:space="preserve">/3 . </w:t>
      </w:r>
    </w:p>
    <w:p w14:paraId="6F34DD8B" w14:textId="77777777" w:rsidR="00685158" w:rsidRPr="00685158" w:rsidRDefault="00685158" w:rsidP="00FB7126">
      <w:pPr>
        <w:numPr>
          <w:ilvl w:val="0"/>
          <w:numId w:val="16"/>
        </w:numPr>
        <w:spacing w:after="200" w:line="480" w:lineRule="auto"/>
        <w:jc w:val="both"/>
        <w:rPr>
          <w:rFonts w:ascii="David" w:hAnsi="David" w:cs="David"/>
          <w:sz w:val="24"/>
          <w:szCs w:val="24"/>
        </w:rPr>
      </w:pPr>
      <w:r w:rsidRPr="00685158">
        <w:rPr>
          <w:rFonts w:ascii="David" w:hAnsi="David" w:cs="David" w:hint="cs"/>
          <w:sz w:val="24"/>
          <w:szCs w:val="24"/>
          <w:rtl/>
        </w:rPr>
        <w:lastRenderedPageBreak/>
        <w:t>קיימת סבירות של מעל 50% כי תנאי העבודה השפיעו על התפתחות הליקוי כלומר סביר יותר לקבוע כי תנאי העבודה והחשיפה לחומרים שפורטו לעיל השפיעו על הופעת הליקוי הנשימתי או החמרתו לעומת המצב ההפוך .</w:t>
      </w:r>
    </w:p>
    <w:p w14:paraId="35609B8A" w14:textId="05411D18" w:rsidR="00685158" w:rsidRPr="00685158" w:rsidRDefault="00685158" w:rsidP="00FB7126">
      <w:pPr>
        <w:numPr>
          <w:ilvl w:val="0"/>
          <w:numId w:val="16"/>
        </w:numPr>
        <w:spacing w:after="200" w:line="480" w:lineRule="auto"/>
        <w:jc w:val="both"/>
        <w:rPr>
          <w:rFonts w:ascii="David" w:hAnsi="David" w:cs="David"/>
          <w:sz w:val="24"/>
          <w:szCs w:val="24"/>
        </w:rPr>
      </w:pPr>
      <w:r w:rsidRPr="00685158">
        <w:rPr>
          <w:rFonts w:ascii="David" w:hAnsi="David" w:cs="David" w:hint="cs"/>
          <w:sz w:val="24"/>
          <w:szCs w:val="24"/>
          <w:rtl/>
        </w:rPr>
        <w:t xml:space="preserve">לתנאי העבודה של התובע הייתה השפעה משמעותית ביותר על הליקוי במידה שעולה באורח וודאי על סף של 20% .במקרה זה אני קובע כי לתנאי העבודה מגיעים לסף של </w:t>
      </w:r>
      <w:r w:rsidR="00FB7126">
        <w:rPr>
          <w:rFonts w:ascii="David" w:hAnsi="David" w:cs="David" w:hint="cs"/>
          <w:sz w:val="24"/>
          <w:szCs w:val="24"/>
          <w:rtl/>
        </w:rPr>
        <w:t>2</w:t>
      </w:r>
      <w:r>
        <w:rPr>
          <w:rFonts w:ascii="David" w:hAnsi="David" w:cs="David" w:hint="cs"/>
          <w:sz w:val="24"/>
          <w:szCs w:val="24"/>
          <w:rtl/>
        </w:rPr>
        <w:t>/3</w:t>
      </w:r>
      <w:r w:rsidRPr="00685158">
        <w:rPr>
          <w:rFonts w:ascii="David" w:hAnsi="David" w:cs="David" w:hint="cs"/>
          <w:sz w:val="24"/>
          <w:szCs w:val="24"/>
          <w:rtl/>
        </w:rPr>
        <w:t>.</w:t>
      </w:r>
    </w:p>
    <w:p w14:paraId="418C2F5B" w14:textId="77777777" w:rsidR="00CB461D" w:rsidRPr="0077603D" w:rsidRDefault="00CB461D" w:rsidP="00FB7126">
      <w:pPr>
        <w:spacing w:after="200" w:line="48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77603D">
        <w:rPr>
          <w:rFonts w:ascii="David" w:hAnsi="David" w:cs="David" w:hint="cs"/>
          <w:b/>
          <w:bCs/>
          <w:sz w:val="24"/>
          <w:szCs w:val="24"/>
          <w:rtl/>
        </w:rPr>
        <w:t>קביעת דרגת נכות</w:t>
      </w:r>
    </w:p>
    <w:p w14:paraId="3A0199F0" w14:textId="77777777" w:rsidR="00CB461D" w:rsidRPr="0077603D" w:rsidRDefault="00CB461D" w:rsidP="00FB7126">
      <w:pPr>
        <w:spacing w:after="200" w:line="48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77603D">
        <w:rPr>
          <w:rFonts w:ascii="David" w:hAnsi="David" w:cs="David" w:hint="cs"/>
          <w:b/>
          <w:bCs/>
          <w:sz w:val="24"/>
          <w:szCs w:val="24"/>
          <w:rtl/>
        </w:rPr>
        <w:t>על בסיס הנכתב לעיל, ו</w:t>
      </w:r>
      <w:r w:rsidRPr="0077603D">
        <w:rPr>
          <w:rFonts w:ascii="David" w:hAnsi="David" w:cs="David"/>
          <w:b/>
          <w:bCs/>
          <w:sz w:val="24"/>
          <w:szCs w:val="24"/>
          <w:rtl/>
        </w:rPr>
        <w:t xml:space="preserve">על יסוד תקנות הביטוח הלאומי </w:t>
      </w:r>
      <w:r w:rsidRPr="0077603D">
        <w:rPr>
          <w:rFonts w:ascii="David" w:hAnsi="David" w:cs="David" w:hint="cs"/>
          <w:b/>
          <w:bCs/>
          <w:sz w:val="24"/>
          <w:szCs w:val="24"/>
          <w:rtl/>
        </w:rPr>
        <w:t xml:space="preserve">״ </w:t>
      </w:r>
      <w:r w:rsidRPr="0077603D">
        <w:rPr>
          <w:rFonts w:ascii="David" w:hAnsi="David" w:cs="David"/>
          <w:b/>
          <w:bCs/>
          <w:sz w:val="24"/>
          <w:szCs w:val="24"/>
          <w:rtl/>
        </w:rPr>
        <w:t>קביעת דרגת נכות לנפגעי עבודה</w:t>
      </w:r>
      <w:r w:rsidRPr="0077603D">
        <w:rPr>
          <w:rFonts w:ascii="David" w:hAnsi="David" w:cs="David" w:hint="cs"/>
          <w:b/>
          <w:bCs/>
          <w:sz w:val="24"/>
          <w:szCs w:val="24"/>
          <w:rtl/>
        </w:rPr>
        <w:t>״</w:t>
      </w:r>
      <w:r w:rsidRPr="0077603D">
        <w:rPr>
          <w:rFonts w:ascii="David" w:hAnsi="David" w:cs="David"/>
          <w:b/>
          <w:bCs/>
          <w:sz w:val="24"/>
          <w:szCs w:val="24"/>
          <w:rtl/>
        </w:rPr>
        <w:t xml:space="preserve">-תשט"ז </w:t>
      </w:r>
      <w:r w:rsidRPr="0077603D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77603D">
        <w:rPr>
          <w:rFonts w:ascii="David" w:hAnsi="David" w:cs="David"/>
          <w:b/>
          <w:bCs/>
          <w:sz w:val="24"/>
          <w:szCs w:val="24"/>
          <w:rtl/>
        </w:rPr>
        <w:t xml:space="preserve">1956 </w:t>
      </w:r>
      <w:r w:rsidRPr="0077603D">
        <w:rPr>
          <w:rFonts w:ascii="David" w:hAnsi="David" w:cs="David" w:hint="cs"/>
          <w:b/>
          <w:bCs/>
          <w:sz w:val="24"/>
          <w:szCs w:val="24"/>
          <w:rtl/>
        </w:rPr>
        <w:t xml:space="preserve">(תיקון 2019) ולפי "תדריך לרופא נפגעי עבודה 2013  המוסד לביטוח לאומי " </w:t>
      </w:r>
      <w:r w:rsidRPr="0077603D">
        <w:rPr>
          <w:rFonts w:ascii="David" w:hAnsi="David" w:cs="David"/>
          <w:b/>
          <w:bCs/>
          <w:sz w:val="24"/>
          <w:szCs w:val="24"/>
          <w:rtl/>
        </w:rPr>
        <w:t xml:space="preserve">אני קובע את </w:t>
      </w:r>
      <w:r w:rsidRPr="0077603D">
        <w:rPr>
          <w:rFonts w:ascii="David" w:hAnsi="David" w:cs="David" w:hint="cs"/>
          <w:b/>
          <w:bCs/>
          <w:sz w:val="24"/>
          <w:szCs w:val="24"/>
          <w:rtl/>
        </w:rPr>
        <w:t>נכות</w:t>
      </w:r>
      <w:r w:rsidRPr="0077603D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77603D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77603D">
        <w:rPr>
          <w:rFonts w:ascii="David" w:hAnsi="David" w:cs="David"/>
          <w:b/>
          <w:bCs/>
          <w:sz w:val="24"/>
          <w:szCs w:val="24"/>
          <w:rtl/>
        </w:rPr>
        <w:t xml:space="preserve">החולה מבחינה ריאתית </w:t>
      </w:r>
      <w:r w:rsidRPr="0077603D">
        <w:rPr>
          <w:rFonts w:ascii="David" w:hAnsi="David" w:cs="David" w:hint="cs"/>
          <w:b/>
          <w:bCs/>
          <w:sz w:val="24"/>
          <w:szCs w:val="24"/>
          <w:rtl/>
        </w:rPr>
        <w:t>כמפורט להלן</w:t>
      </w:r>
      <w:r w:rsidRPr="0077603D">
        <w:rPr>
          <w:rFonts w:ascii="David" w:hAnsi="David" w:cs="David"/>
          <w:b/>
          <w:bCs/>
          <w:sz w:val="24"/>
          <w:szCs w:val="24"/>
          <w:rtl/>
        </w:rPr>
        <w:t>:</w:t>
      </w:r>
    </w:p>
    <w:p w14:paraId="6A7B6AE5" w14:textId="0DF8B465" w:rsidR="00570E6E" w:rsidRPr="0077603D" w:rsidRDefault="00685158" w:rsidP="00FB7126">
      <w:pPr>
        <w:spacing w:after="200" w:line="480" w:lineRule="auto"/>
        <w:jc w:val="both"/>
        <w:rPr>
          <w:rFonts w:ascii="David" w:hAnsi="David" w:cs="David" w:hint="cs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מחלת ריאות חסימתית כרונית </w:t>
      </w:r>
      <w:r>
        <w:rPr>
          <w:rFonts w:ascii="David" w:hAnsi="David" w:cs="David"/>
          <w:sz w:val="24"/>
          <w:szCs w:val="24"/>
        </w:rPr>
        <w:t xml:space="preserve">FEV1 </w:t>
      </w:r>
      <w:r>
        <w:rPr>
          <w:rFonts w:ascii="David" w:hAnsi="David" w:cs="David" w:hint="cs"/>
          <w:sz w:val="24"/>
          <w:szCs w:val="24"/>
          <w:rtl/>
        </w:rPr>
        <w:t xml:space="preserve"> 62-68% </w:t>
      </w:r>
      <w:r>
        <w:rPr>
          <w:rFonts w:ascii="David" w:hAnsi="David" w:cs="David"/>
          <w:sz w:val="24"/>
          <w:szCs w:val="24"/>
        </w:rPr>
        <w:t xml:space="preserve"> - </w:t>
      </w:r>
      <w:r>
        <w:rPr>
          <w:rFonts w:ascii="David" w:hAnsi="David" w:cs="David" w:hint="cs"/>
          <w:sz w:val="24"/>
          <w:szCs w:val="24"/>
          <w:rtl/>
        </w:rPr>
        <w:t xml:space="preserve"> נכות של 30% לפי 5 (1 ) -א-ב סעיף ביניים.</w:t>
      </w:r>
    </w:p>
    <w:p w14:paraId="1BC0C3D0" w14:textId="77777777" w:rsidR="003A2040" w:rsidRPr="0077603D" w:rsidRDefault="003A2040" w:rsidP="00FB7126">
      <w:pPr>
        <w:spacing w:after="200" w:line="48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77603D">
        <w:rPr>
          <w:rFonts w:ascii="David" w:hAnsi="David" w:cs="David" w:hint="cs"/>
          <w:b/>
          <w:bCs/>
          <w:sz w:val="24"/>
          <w:szCs w:val="24"/>
          <w:rtl/>
        </w:rPr>
        <w:t>ספרות</w:t>
      </w:r>
    </w:p>
    <w:p w14:paraId="4D24B643" w14:textId="006D5F02" w:rsidR="003A2040" w:rsidRDefault="00685158" w:rsidP="00FB7126">
      <w:pPr>
        <w:pStyle w:val="aa"/>
        <w:numPr>
          <w:ilvl w:val="0"/>
          <w:numId w:val="9"/>
        </w:numPr>
        <w:bidi w:val="0"/>
        <w:spacing w:after="200" w:line="480" w:lineRule="auto"/>
        <w:jc w:val="both"/>
        <w:rPr>
          <w:rFonts w:ascii="David" w:hAnsi="David" w:cs="David"/>
          <w:sz w:val="24"/>
          <w:szCs w:val="24"/>
        </w:rPr>
      </w:pPr>
      <w:r w:rsidRPr="00685158">
        <w:rPr>
          <w:rFonts w:ascii="David" w:hAnsi="David" w:cs="David"/>
          <w:sz w:val="24"/>
          <w:szCs w:val="24"/>
        </w:rPr>
        <w:t>Hydrofluorocarbons pneumonitis as a complication of inhalation</w:t>
      </w:r>
      <w:r>
        <w:rPr>
          <w:rFonts w:ascii="David" w:hAnsi="David" w:cs="David"/>
          <w:sz w:val="24"/>
          <w:szCs w:val="24"/>
        </w:rPr>
        <w:t xml:space="preserve"> </w:t>
      </w:r>
      <w:r w:rsidRPr="00685158">
        <w:rPr>
          <w:rFonts w:ascii="David" w:hAnsi="David" w:cs="David"/>
          <w:sz w:val="24"/>
          <w:szCs w:val="24"/>
        </w:rPr>
        <w:t>injury following air-conditioning repair</w:t>
      </w:r>
      <w:r>
        <w:rPr>
          <w:rFonts w:ascii="David" w:hAnsi="David" w:cs="David"/>
          <w:sz w:val="24"/>
          <w:szCs w:val="24"/>
        </w:rPr>
        <w:t>. R</w:t>
      </w:r>
      <w:r w:rsidRPr="00685158">
        <w:rPr>
          <w:rFonts w:ascii="David" w:hAnsi="David" w:cs="David"/>
          <w:sz w:val="24"/>
          <w:szCs w:val="24"/>
        </w:rPr>
        <w:t>espirology Case Reports. 2022;10:e0983. wileyonlinelibrary.com/journal/rcr2 1 of 3</w:t>
      </w:r>
    </w:p>
    <w:p w14:paraId="271862CA" w14:textId="77777777" w:rsidR="009A7F5A" w:rsidRPr="009A7F5A" w:rsidRDefault="009A7F5A" w:rsidP="00FB7126">
      <w:pPr>
        <w:numPr>
          <w:ilvl w:val="0"/>
          <w:numId w:val="9"/>
        </w:numPr>
        <w:autoSpaceDE w:val="0"/>
        <w:autoSpaceDN w:val="0"/>
        <w:bidi w:val="0"/>
        <w:adjustRightInd w:val="0"/>
        <w:spacing w:line="480" w:lineRule="auto"/>
        <w:jc w:val="both"/>
        <w:rPr>
          <w:rFonts w:ascii="David" w:hAnsi="David" w:cs="David"/>
          <w:sz w:val="24"/>
          <w:szCs w:val="24"/>
          <w:lang w:val="ca"/>
        </w:rPr>
      </w:pPr>
      <w:r w:rsidRPr="009A7F5A">
        <w:rPr>
          <w:rFonts w:ascii="David" w:hAnsi="David" w:cs="David"/>
          <w:sz w:val="24"/>
          <w:szCs w:val="24"/>
          <w:lang w:val="ca"/>
        </w:rPr>
        <w:t>Mayer A, Pacheco K. RADS and its variants: asthma by another name. Immunol Allergy Clin North Am. 2013 Feb;33(1):79-93</w:t>
      </w:r>
    </w:p>
    <w:p w14:paraId="2C9FC202" w14:textId="77777777" w:rsidR="009A7F5A" w:rsidRPr="009A7F5A" w:rsidRDefault="009A7F5A" w:rsidP="00FB7126">
      <w:pPr>
        <w:numPr>
          <w:ilvl w:val="0"/>
          <w:numId w:val="9"/>
        </w:numPr>
        <w:autoSpaceDE w:val="0"/>
        <w:autoSpaceDN w:val="0"/>
        <w:bidi w:val="0"/>
        <w:adjustRightInd w:val="0"/>
        <w:spacing w:line="480" w:lineRule="auto"/>
        <w:jc w:val="both"/>
        <w:rPr>
          <w:rFonts w:ascii="David" w:hAnsi="David" w:cs="David"/>
          <w:sz w:val="24"/>
          <w:szCs w:val="24"/>
          <w:lang w:val="ca"/>
        </w:rPr>
      </w:pPr>
      <w:r w:rsidRPr="009A7F5A">
        <w:rPr>
          <w:rFonts w:ascii="David" w:hAnsi="David" w:cs="David"/>
          <w:sz w:val="24"/>
          <w:szCs w:val="24"/>
          <w:lang w:val="ca"/>
        </w:rPr>
        <w:t>Acute Responses to Toxic  Exposures in : Murray and Nadel. Textbook of Respiratory Medicine. 7</w:t>
      </w:r>
      <w:r w:rsidRPr="009A7F5A">
        <w:rPr>
          <w:rFonts w:ascii="David" w:hAnsi="David" w:cs="David"/>
          <w:sz w:val="24"/>
          <w:szCs w:val="24"/>
          <w:vertAlign w:val="superscript"/>
          <w:lang w:val="ca"/>
        </w:rPr>
        <w:t>th</w:t>
      </w:r>
      <w:r w:rsidRPr="009A7F5A">
        <w:rPr>
          <w:rFonts w:ascii="David" w:hAnsi="David" w:cs="David"/>
          <w:sz w:val="24"/>
          <w:szCs w:val="24"/>
          <w:lang w:val="ca"/>
        </w:rPr>
        <w:t xml:space="preserve"> Edition. Chap 103.</w:t>
      </w:r>
    </w:p>
    <w:p w14:paraId="07E288E4" w14:textId="77777777" w:rsidR="009A7F5A" w:rsidRPr="0077603D" w:rsidRDefault="009A7F5A" w:rsidP="00FB7126">
      <w:pPr>
        <w:autoSpaceDE w:val="0"/>
        <w:autoSpaceDN w:val="0"/>
        <w:adjustRightInd w:val="0"/>
        <w:spacing w:line="480" w:lineRule="auto"/>
        <w:jc w:val="both"/>
        <w:rPr>
          <w:rFonts w:ascii="David" w:hAnsi="David" w:cs="David"/>
          <w:sz w:val="24"/>
          <w:szCs w:val="24"/>
          <w:rtl/>
        </w:rPr>
      </w:pPr>
    </w:p>
    <w:p w14:paraId="17858D99" w14:textId="77777777" w:rsidR="009A7F5A" w:rsidRPr="009A7F5A" w:rsidRDefault="009A7F5A" w:rsidP="00FB7126">
      <w:pPr>
        <w:numPr>
          <w:ilvl w:val="0"/>
          <w:numId w:val="9"/>
        </w:numPr>
        <w:autoSpaceDE w:val="0"/>
        <w:autoSpaceDN w:val="0"/>
        <w:bidi w:val="0"/>
        <w:adjustRightInd w:val="0"/>
        <w:spacing w:line="480" w:lineRule="auto"/>
        <w:jc w:val="both"/>
        <w:rPr>
          <w:rFonts w:ascii="David" w:hAnsi="David" w:cs="David"/>
          <w:sz w:val="24"/>
          <w:szCs w:val="24"/>
          <w:lang w:val="ca"/>
        </w:rPr>
      </w:pPr>
      <w:r w:rsidRPr="009A7F5A">
        <w:rPr>
          <w:rFonts w:ascii="David" w:hAnsi="David" w:cs="David"/>
          <w:sz w:val="24"/>
          <w:szCs w:val="24"/>
          <w:lang w:val="ca"/>
        </w:rPr>
        <w:t>Reactive airways dysfunction syndrome and irritant-induced asthma. UpToDate 2021.</w:t>
      </w:r>
    </w:p>
    <w:p w14:paraId="14710EEB" w14:textId="77777777" w:rsidR="003A2040" w:rsidRPr="0077603D" w:rsidRDefault="003A2040" w:rsidP="00FB7126">
      <w:pPr>
        <w:bidi w:val="0"/>
        <w:spacing w:after="200" w:line="480" w:lineRule="auto"/>
        <w:jc w:val="both"/>
        <w:rPr>
          <w:rFonts w:ascii="David" w:hAnsi="David" w:cs="David" w:hint="cs"/>
          <w:b/>
          <w:bCs/>
          <w:sz w:val="24"/>
          <w:szCs w:val="24"/>
          <w:rtl/>
        </w:rPr>
      </w:pPr>
    </w:p>
    <w:p w14:paraId="50561A66" w14:textId="77777777" w:rsidR="003A2040" w:rsidRPr="0077603D" w:rsidRDefault="003A2040" w:rsidP="00FB7126">
      <w:pPr>
        <w:spacing w:line="48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77603D">
        <w:rPr>
          <w:rFonts w:ascii="David" w:hAnsi="David" w:cs="David" w:hint="cs"/>
          <w:b/>
          <w:bCs/>
          <w:sz w:val="24"/>
          <w:szCs w:val="24"/>
          <w:rtl/>
        </w:rPr>
        <w:lastRenderedPageBreak/>
        <w:t>הריני מצהיר בזאת, כי ידוע לי עניין החוק הפלילי בדבר מתן עדות שקר בשבועה בבית המשפט, דין חוות דעת זאת כשהיא חתומה על ידי, כדין עדות בשבועה שנתתי בבית משפט.</w:t>
      </w:r>
    </w:p>
    <w:p w14:paraId="123F8A68" w14:textId="77777777" w:rsidR="003A2040" w:rsidRPr="0077603D" w:rsidRDefault="003A2040" w:rsidP="00FB7126">
      <w:pPr>
        <w:autoSpaceDE w:val="0"/>
        <w:autoSpaceDN w:val="0"/>
        <w:adjustRightInd w:val="0"/>
        <w:spacing w:line="480" w:lineRule="auto"/>
        <w:jc w:val="both"/>
        <w:rPr>
          <w:rFonts w:ascii="David" w:hAnsi="David" w:cs="David"/>
          <w:sz w:val="24"/>
          <w:szCs w:val="24"/>
          <w:rtl/>
        </w:rPr>
      </w:pPr>
      <w:r w:rsidRPr="0077603D">
        <w:rPr>
          <w:rFonts w:ascii="David" w:hAnsi="David" w:cs="David" w:hint="cs"/>
          <w:sz w:val="24"/>
          <w:szCs w:val="24"/>
          <w:rtl/>
        </w:rPr>
        <w:t>בזאת אני בא על החתום,</w:t>
      </w:r>
    </w:p>
    <w:p w14:paraId="5C069CFB" w14:textId="77777777" w:rsidR="003A2040" w:rsidRPr="0077603D" w:rsidRDefault="00AA061F" w:rsidP="00FB7126">
      <w:pPr>
        <w:pBdr>
          <w:bottom w:val="single" w:sz="6" w:space="1" w:color="auto"/>
        </w:pBdr>
        <w:autoSpaceDE w:val="0"/>
        <w:autoSpaceDN w:val="0"/>
        <w:adjustRightInd w:val="0"/>
        <w:spacing w:line="480" w:lineRule="auto"/>
        <w:jc w:val="both"/>
        <w:rPr>
          <w:rFonts w:ascii="David" w:hAnsi="David" w:cs="David"/>
          <w:sz w:val="24"/>
          <w:szCs w:val="24"/>
          <w:rtl/>
        </w:rPr>
      </w:pPr>
      <w:r w:rsidRPr="0077603D">
        <w:rPr>
          <w:rFonts w:ascii="David" w:hAnsi="David" w:cs="David"/>
          <w:noProof/>
          <w:sz w:val="24"/>
          <w:szCs w:val="24"/>
        </w:rPr>
        <w:drawing>
          <wp:inline distT="0" distB="0" distL="0" distR="0" wp14:anchorId="594E50F8" wp14:editId="2C8516B5">
            <wp:extent cx="2731770" cy="2006189"/>
            <wp:effectExtent l="0" t="0" r="0" b="0"/>
            <wp:docPr id="1714827332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933" cy="2018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12FB0" w14:textId="77777777" w:rsidR="00495F9C" w:rsidRPr="0077603D" w:rsidRDefault="00495F9C" w:rsidP="00FB7126">
      <w:pPr>
        <w:autoSpaceDE w:val="0"/>
        <w:autoSpaceDN w:val="0"/>
        <w:adjustRightInd w:val="0"/>
        <w:spacing w:line="480" w:lineRule="auto"/>
        <w:jc w:val="both"/>
        <w:rPr>
          <w:rFonts w:ascii="David" w:hAnsi="David" w:cs="David"/>
          <w:sz w:val="24"/>
          <w:szCs w:val="24"/>
          <w:rtl/>
        </w:rPr>
      </w:pPr>
    </w:p>
    <w:p w14:paraId="024F3900" w14:textId="77777777" w:rsidR="003A2040" w:rsidRPr="0077603D" w:rsidRDefault="003A2040" w:rsidP="00FB7126">
      <w:pPr>
        <w:autoSpaceDE w:val="0"/>
        <w:autoSpaceDN w:val="0"/>
        <w:adjustRightInd w:val="0"/>
        <w:spacing w:line="480" w:lineRule="auto"/>
        <w:jc w:val="both"/>
        <w:rPr>
          <w:rFonts w:ascii="David" w:hAnsi="David" w:cs="David"/>
          <w:sz w:val="24"/>
          <w:szCs w:val="24"/>
          <w:rtl/>
        </w:rPr>
      </w:pPr>
      <w:r w:rsidRPr="0077603D">
        <w:rPr>
          <w:rFonts w:ascii="David" w:hAnsi="David" w:cs="David" w:hint="cs"/>
          <w:sz w:val="24"/>
          <w:szCs w:val="24"/>
          <w:rtl/>
        </w:rPr>
        <w:t>פרופ׳ אורן פרוכטר</w:t>
      </w:r>
    </w:p>
    <w:p w14:paraId="344A621C" w14:textId="77777777" w:rsidR="003A2040" w:rsidRPr="0077603D" w:rsidRDefault="003A2040" w:rsidP="00FB7126">
      <w:pPr>
        <w:autoSpaceDE w:val="0"/>
        <w:autoSpaceDN w:val="0"/>
        <w:adjustRightInd w:val="0"/>
        <w:spacing w:line="480" w:lineRule="auto"/>
        <w:jc w:val="both"/>
        <w:rPr>
          <w:rFonts w:ascii="David" w:hAnsi="David" w:cs="David"/>
          <w:sz w:val="24"/>
          <w:szCs w:val="24"/>
          <w:rtl/>
        </w:rPr>
      </w:pPr>
      <w:r w:rsidRPr="0077603D">
        <w:rPr>
          <w:rFonts w:ascii="David" w:hAnsi="David" w:cs="David" w:hint="cs"/>
          <w:sz w:val="24"/>
          <w:szCs w:val="24"/>
          <w:rtl/>
        </w:rPr>
        <w:t>מנהל מחלקת ריאות וטיפול נמרץ נשימתי</w:t>
      </w:r>
    </w:p>
    <w:p w14:paraId="24A28CFD" w14:textId="77777777" w:rsidR="003A2040" w:rsidRPr="0077603D" w:rsidRDefault="003A2040" w:rsidP="00FB7126">
      <w:pPr>
        <w:autoSpaceDE w:val="0"/>
        <w:autoSpaceDN w:val="0"/>
        <w:adjustRightInd w:val="0"/>
        <w:spacing w:line="480" w:lineRule="auto"/>
        <w:jc w:val="both"/>
        <w:rPr>
          <w:rFonts w:ascii="David" w:hAnsi="David" w:cs="David"/>
          <w:sz w:val="24"/>
          <w:szCs w:val="24"/>
          <w:rtl/>
        </w:rPr>
      </w:pPr>
      <w:r w:rsidRPr="0077603D">
        <w:rPr>
          <w:rFonts w:ascii="David" w:hAnsi="David" w:cs="David" w:hint="cs"/>
          <w:sz w:val="24"/>
          <w:szCs w:val="24"/>
          <w:rtl/>
        </w:rPr>
        <w:t>מרכז רפואי וולפסון ואוניברסיטת תל אביב</w:t>
      </w:r>
    </w:p>
    <w:sectPr w:rsidR="003A2040" w:rsidRPr="0077603D" w:rsidSect="003A1441">
      <w:headerReference w:type="default" r:id="rId15"/>
      <w:footerReference w:type="even" r:id="rId16"/>
      <w:footerReference w:type="default" r:id="rId17"/>
      <w:headerReference w:type="first" r:id="rId18"/>
      <w:pgSz w:w="11907" w:h="16840" w:code="9"/>
      <w:pgMar w:top="1440" w:right="1797" w:bottom="1440" w:left="1797" w:header="1134" w:footer="1009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lnNumType w:countBy="1"/>
      <w:pgNumType w:fmt="numberInDash" w:chapStyle="1"/>
      <w:cols w:space="720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CA044E" w14:textId="77777777" w:rsidR="00087B05" w:rsidRDefault="00087B05" w:rsidP="00FE063B">
      <w:r>
        <w:separator/>
      </w:r>
    </w:p>
  </w:endnote>
  <w:endnote w:type="continuationSeparator" w:id="0">
    <w:p w14:paraId="4A631889" w14:textId="77777777" w:rsidR="00087B05" w:rsidRDefault="00087B05" w:rsidP="00FE0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D1E397" w14:textId="77777777" w:rsidR="001663CE" w:rsidRDefault="001663CE">
    <w:pPr>
      <w:pStyle w:val="a5"/>
      <w:framePr w:wrap="around" w:vAnchor="text" w:hAnchor="margin" w:y="1"/>
      <w:rPr>
        <w:rStyle w:val="a7"/>
        <w:rtl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end"/>
    </w:r>
  </w:p>
  <w:p w14:paraId="6714E601" w14:textId="77777777" w:rsidR="001663CE" w:rsidRDefault="001663CE">
    <w:pPr>
      <w:pStyle w:val="a5"/>
      <w:ind w:right="360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1306207321"/>
      <w:docPartObj>
        <w:docPartGallery w:val="Page Numbers (Bottom of Page)"/>
        <w:docPartUnique/>
      </w:docPartObj>
    </w:sdtPr>
    <w:sdtContent>
      <w:sdt>
        <w:sdtPr>
          <w:rPr>
            <w:rtl/>
          </w:rPr>
          <w:id w:val="98381352"/>
          <w:docPartObj>
            <w:docPartGallery w:val="Page Numbers (Top of Page)"/>
            <w:docPartUnique/>
          </w:docPartObj>
        </w:sdtPr>
        <w:sdtContent>
          <w:p w14:paraId="569C34B0" w14:textId="07A20301" w:rsidR="001C4E40" w:rsidRPr="00D76FB6" w:rsidRDefault="00E57834" w:rsidP="00DC3DE9">
            <w:pPr>
              <w:pStyle w:val="a5"/>
              <w:jc w:val="center"/>
              <w:rPr>
                <w:sz w:val="16"/>
                <w:szCs w:val="16"/>
                <w:rtl/>
              </w:rPr>
            </w:pPr>
            <w:r w:rsidRPr="00D76FB6">
              <w:rPr>
                <w:sz w:val="16"/>
                <w:szCs w:val="16"/>
              </w:rPr>
              <w:fldChar w:fldCharType="begin"/>
            </w:r>
            <w:r w:rsidRPr="00D76FB6">
              <w:rPr>
                <w:sz w:val="16"/>
                <w:szCs w:val="16"/>
              </w:rPr>
              <w:instrText xml:space="preserve"> FILENAME   \* MERGEFORMAT </w:instrText>
            </w:r>
            <w:r w:rsidRPr="00D76FB6">
              <w:rPr>
                <w:sz w:val="16"/>
                <w:szCs w:val="16"/>
              </w:rPr>
              <w:fldChar w:fldCharType="separate"/>
            </w:r>
            <w:r w:rsidR="00E12A1C">
              <w:rPr>
                <w:noProof/>
                <w:sz w:val="16"/>
                <w:szCs w:val="16"/>
                <w:rtl/>
              </w:rPr>
              <w:t>מסמך1</w:t>
            </w:r>
            <w:r w:rsidRPr="00D76FB6">
              <w:rPr>
                <w:noProof/>
                <w:sz w:val="16"/>
                <w:szCs w:val="16"/>
              </w:rPr>
              <w:fldChar w:fldCharType="end"/>
            </w:r>
          </w:p>
          <w:p w14:paraId="419E2472" w14:textId="77777777" w:rsidR="00A154EA" w:rsidRPr="00D76FB6" w:rsidRDefault="001663CE" w:rsidP="00DC3DE9">
            <w:pPr>
              <w:pStyle w:val="a5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D76FB6">
              <w:rPr>
                <w:sz w:val="16"/>
                <w:szCs w:val="16"/>
                <w:rtl/>
                <w:cs/>
                <w:lang w:val="he-IL"/>
              </w:rPr>
              <w:t xml:space="preserve">עמוד </w:t>
            </w:r>
            <w:r w:rsidRPr="00D76FB6">
              <w:rPr>
                <w:b/>
                <w:bCs/>
                <w:sz w:val="16"/>
                <w:szCs w:val="16"/>
              </w:rPr>
              <w:fldChar w:fldCharType="begin"/>
            </w:r>
            <w:r w:rsidRPr="00D76FB6">
              <w:rPr>
                <w:b/>
                <w:bCs/>
                <w:sz w:val="16"/>
                <w:szCs w:val="16"/>
                <w:rtl/>
                <w:cs/>
              </w:rPr>
              <w:instrText>PAGE</w:instrText>
            </w:r>
            <w:r w:rsidRPr="00D76FB6">
              <w:rPr>
                <w:b/>
                <w:bCs/>
                <w:sz w:val="16"/>
                <w:szCs w:val="16"/>
              </w:rPr>
              <w:fldChar w:fldCharType="separate"/>
            </w:r>
            <w:r w:rsidR="001B1374">
              <w:rPr>
                <w:b/>
                <w:bCs/>
                <w:noProof/>
                <w:sz w:val="16"/>
                <w:szCs w:val="16"/>
                <w:rtl/>
              </w:rPr>
              <w:t>- 4 -</w:t>
            </w:r>
            <w:r w:rsidRPr="00D76FB6">
              <w:rPr>
                <w:b/>
                <w:bCs/>
                <w:sz w:val="16"/>
                <w:szCs w:val="16"/>
              </w:rPr>
              <w:fldChar w:fldCharType="end"/>
            </w:r>
            <w:r w:rsidRPr="00D76FB6">
              <w:rPr>
                <w:sz w:val="16"/>
                <w:szCs w:val="16"/>
                <w:rtl/>
                <w:cs/>
                <w:lang w:val="he-IL"/>
              </w:rPr>
              <w:t xml:space="preserve"> מתוך </w:t>
            </w:r>
            <w:r w:rsidRPr="00D76FB6">
              <w:rPr>
                <w:b/>
                <w:bCs/>
                <w:sz w:val="16"/>
                <w:szCs w:val="16"/>
              </w:rPr>
              <w:fldChar w:fldCharType="begin"/>
            </w:r>
            <w:r w:rsidRPr="00D76FB6">
              <w:rPr>
                <w:b/>
                <w:bCs/>
                <w:sz w:val="16"/>
                <w:szCs w:val="16"/>
                <w:rtl/>
                <w:cs/>
              </w:rPr>
              <w:instrText>NUMPAGES</w:instrText>
            </w:r>
            <w:r w:rsidRPr="00D76FB6">
              <w:rPr>
                <w:b/>
                <w:bCs/>
                <w:sz w:val="16"/>
                <w:szCs w:val="16"/>
              </w:rPr>
              <w:fldChar w:fldCharType="separate"/>
            </w:r>
            <w:r w:rsidR="001B1374">
              <w:rPr>
                <w:b/>
                <w:bCs/>
                <w:noProof/>
                <w:sz w:val="16"/>
                <w:szCs w:val="16"/>
                <w:rtl/>
              </w:rPr>
              <w:t>4</w:t>
            </w:r>
            <w:r w:rsidRPr="00D76FB6">
              <w:rPr>
                <w:b/>
                <w:bCs/>
                <w:sz w:val="16"/>
                <w:szCs w:val="16"/>
              </w:rPr>
              <w:fldChar w:fldCharType="end"/>
            </w:r>
          </w:p>
          <w:p w14:paraId="6AE90174" w14:textId="77777777" w:rsidR="001663CE" w:rsidRDefault="00000000" w:rsidP="00A154EA">
            <w:pPr>
              <w:pStyle w:val="a5"/>
              <w:jc w:val="center"/>
              <w:rPr>
                <w:rtl/>
                <w:cs/>
              </w:rPr>
            </w:pPr>
          </w:p>
        </w:sdtContent>
      </w:sdt>
    </w:sdtContent>
  </w:sdt>
  <w:p w14:paraId="07E9A965" w14:textId="77777777" w:rsidR="001663CE" w:rsidRDefault="001663CE">
    <w:pPr>
      <w:pStyle w:val="a5"/>
      <w:ind w:right="360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9D95FD" w14:textId="77777777" w:rsidR="00087B05" w:rsidRDefault="00087B05" w:rsidP="00FE063B">
      <w:r>
        <w:separator/>
      </w:r>
    </w:p>
  </w:footnote>
  <w:footnote w:type="continuationSeparator" w:id="0">
    <w:p w14:paraId="66AC896C" w14:textId="77777777" w:rsidR="00087B05" w:rsidRDefault="00087B05" w:rsidP="00FE06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8D7B5D" w14:textId="77777777" w:rsidR="001663CE" w:rsidRPr="00562A99" w:rsidRDefault="001663CE" w:rsidP="00BA4740">
    <w:pPr>
      <w:pStyle w:val="1"/>
      <w:rPr>
        <w:rFonts w:asciiTheme="majorBidi" w:hAnsiTheme="majorBidi" w:cstheme="majorBidi"/>
        <w:bCs w:val="0"/>
        <w:sz w:val="32"/>
        <w:szCs w:val="32"/>
        <w:rtl/>
      </w:rPr>
    </w:pPr>
    <w:r w:rsidRPr="00562A99">
      <w:rPr>
        <w:rFonts w:asciiTheme="majorBidi" w:hAnsiTheme="majorBidi" w:cstheme="majorBidi" w:hint="cs"/>
        <w:b/>
        <w:sz w:val="32"/>
        <w:szCs w:val="32"/>
        <w:rtl/>
      </w:rPr>
      <w:t>פרופ'</w:t>
    </w:r>
    <w:r w:rsidRPr="00562A99">
      <w:rPr>
        <w:rFonts w:asciiTheme="majorBidi" w:hAnsiTheme="majorBidi" w:cstheme="majorBidi"/>
        <w:b/>
        <w:sz w:val="32"/>
        <w:szCs w:val="32"/>
        <w:rtl/>
      </w:rPr>
      <w:t xml:space="preserve"> אורן פרוכטר</w:t>
    </w:r>
  </w:p>
  <w:p w14:paraId="78C271A7" w14:textId="77777777" w:rsidR="001663CE" w:rsidRDefault="001663CE" w:rsidP="00FC4452">
    <w:pPr>
      <w:jc w:val="center"/>
      <w:rPr>
        <w:rFonts w:asciiTheme="majorBidi" w:hAnsiTheme="majorBidi" w:cstheme="majorBidi"/>
        <w:rtl/>
      </w:rPr>
    </w:pPr>
    <w:r w:rsidRPr="00D7236B">
      <w:rPr>
        <w:rFonts w:asciiTheme="majorBidi" w:hAnsiTheme="majorBidi" w:cstheme="majorBidi"/>
        <w:rtl/>
      </w:rPr>
      <w:t xml:space="preserve">מנהל </w:t>
    </w:r>
    <w:r>
      <w:rPr>
        <w:rFonts w:asciiTheme="majorBidi" w:hAnsiTheme="majorBidi" w:cstheme="majorBidi" w:hint="cs"/>
        <w:rtl/>
      </w:rPr>
      <w:t xml:space="preserve">מחלקת ריאות וטיפול נמרץ נשימתי </w:t>
    </w:r>
  </w:p>
  <w:p w14:paraId="568F0FD3" w14:textId="77777777" w:rsidR="001663CE" w:rsidRDefault="001663CE" w:rsidP="00E30413">
    <w:pPr>
      <w:jc w:val="center"/>
      <w:rPr>
        <w:rFonts w:asciiTheme="majorBidi" w:hAnsiTheme="majorBidi" w:cstheme="majorBidi"/>
        <w:rtl/>
      </w:rPr>
    </w:pPr>
    <w:r>
      <w:rPr>
        <w:rFonts w:asciiTheme="majorBidi" w:hAnsiTheme="majorBidi" w:cstheme="majorBidi" w:hint="cs"/>
        <w:rtl/>
      </w:rPr>
      <w:t>מרכז רפואי וולפסון והפקולטה לרפואה אוניברסיטת תל אביב</w:t>
    </w:r>
  </w:p>
  <w:bookmarkStart w:id="0" w:name="_MailAutoSig"/>
  <w:p w14:paraId="495EEABE" w14:textId="77777777" w:rsidR="00116526" w:rsidRPr="00116526" w:rsidRDefault="00AC70FA" w:rsidP="00116526">
    <w:pPr>
      <w:jc w:val="center"/>
      <w:rPr>
        <w:rFonts w:asciiTheme="majorBidi" w:hAnsiTheme="majorBidi" w:cstheme="majorBidi"/>
        <w:sz w:val="20"/>
        <w:szCs w:val="20"/>
        <w:rtl/>
      </w:rPr>
    </w:pPr>
    <w:r>
      <w:rPr>
        <w:rFonts w:ascii="Times New Roman" w:hAnsi="Times New Roman" w:cs="Times New Roman"/>
        <w:color w:val="auto"/>
        <w:sz w:val="24"/>
        <w:szCs w:val="24"/>
        <w:lang w:eastAsia="he-IL"/>
      </w:rPr>
      <w:fldChar w:fldCharType="begin"/>
    </w:r>
    <w:r>
      <w:instrText xml:space="preserve"> HYPERLINK "mailto:prof.fruchter@gmail.com" </w:instrText>
    </w:r>
    <w:r>
      <w:rPr>
        <w:rFonts w:ascii="Times New Roman" w:hAnsi="Times New Roman" w:cs="Times New Roman"/>
        <w:color w:val="auto"/>
        <w:sz w:val="24"/>
        <w:szCs w:val="24"/>
        <w:lang w:eastAsia="he-IL"/>
      </w:rPr>
    </w:r>
    <w:r>
      <w:rPr>
        <w:rFonts w:ascii="Times New Roman" w:hAnsi="Times New Roman" w:cs="Times New Roman"/>
        <w:color w:val="auto"/>
        <w:sz w:val="24"/>
        <w:szCs w:val="24"/>
        <w:lang w:eastAsia="he-IL"/>
      </w:rPr>
      <w:fldChar w:fldCharType="separate"/>
    </w:r>
    <w:r w:rsidR="00116526" w:rsidRPr="00116526">
      <w:rPr>
        <w:rStyle w:val="Hyperlink"/>
        <w:rFonts w:asciiTheme="majorBidi" w:hAnsiTheme="majorBidi" w:cstheme="majorBidi"/>
        <w:color w:val="000000" w:themeColor="text1"/>
        <w:sz w:val="20"/>
        <w:szCs w:val="20"/>
        <w:u w:val="none"/>
      </w:rPr>
      <w:t>prof.fruchter@gmail.com</w:t>
    </w:r>
    <w:r>
      <w:rPr>
        <w:rStyle w:val="Hyperlink"/>
        <w:rFonts w:asciiTheme="majorBidi" w:hAnsiTheme="majorBidi" w:cstheme="majorBidi"/>
        <w:color w:val="000000" w:themeColor="text1"/>
        <w:sz w:val="20"/>
        <w:szCs w:val="20"/>
        <w:u w:val="none"/>
      </w:rPr>
      <w:fldChar w:fldCharType="end"/>
    </w:r>
    <w:r w:rsidR="00116526" w:rsidRPr="00116526">
      <w:rPr>
        <w:rFonts w:asciiTheme="majorBidi" w:hAnsiTheme="majorBidi" w:cstheme="majorBidi"/>
        <w:sz w:val="20"/>
        <w:szCs w:val="20"/>
        <w:rtl/>
      </w:rPr>
      <w:t xml:space="preserve"> </w:t>
    </w:r>
  </w:p>
  <w:bookmarkEnd w:id="0"/>
  <w:p w14:paraId="596053BD" w14:textId="77777777" w:rsidR="001663CE" w:rsidRPr="00D7236B" w:rsidRDefault="001663CE" w:rsidP="00FC4452">
    <w:pPr>
      <w:jc w:val="center"/>
      <w:rPr>
        <w:rFonts w:asciiTheme="majorBidi" w:hAnsiTheme="majorBidi" w:cstheme="majorBidi"/>
        <w:rtl/>
      </w:rPr>
    </w:pPr>
  </w:p>
  <w:p w14:paraId="5F7955E5" w14:textId="77777777" w:rsidR="001663CE" w:rsidRDefault="001663CE" w:rsidP="00BA4740">
    <w:pPr>
      <w:pStyle w:val="1"/>
      <w:jc w:val="left"/>
      <w:rPr>
        <w:rFonts w:ascii="Arial" w:hAnsi="Arial" w:cs="Arial"/>
        <w:bCs w:val="0"/>
        <w:sz w:val="20"/>
        <w:szCs w:val="20"/>
      </w:rPr>
    </w:pPr>
    <w:r>
      <w:rPr>
        <w:rFonts w:ascii="Arial" w:hAnsi="Arial" w:cs="Arial" w:hint="cs"/>
        <w:bCs w:val="0"/>
        <w:sz w:val="20"/>
        <w:szCs w:val="20"/>
        <w:rtl/>
      </w:rPr>
      <w:t xml:space="preserve">                              </w:t>
    </w:r>
  </w:p>
  <w:p w14:paraId="4CE12308" w14:textId="77777777" w:rsidR="001663CE" w:rsidRDefault="001663CE">
    <w:pPr>
      <w:pStyle w:val="a3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B64EBE" w14:textId="77777777" w:rsidR="00AF673C" w:rsidRDefault="00CC1B00" w:rsidP="002F1DF8">
    <w:pPr>
      <w:pStyle w:val="a3"/>
      <w:jc w:val="center"/>
      <w:rPr>
        <w:sz w:val="28"/>
        <w:szCs w:val="28"/>
        <w:rtl/>
      </w:rPr>
    </w:pPr>
    <w:r w:rsidRPr="00CC1B00">
      <w:rPr>
        <w:noProof/>
        <w:sz w:val="28"/>
        <w:szCs w:val="28"/>
        <w:rtl/>
      </w:rPr>
      <w:drawing>
        <wp:inline distT="0" distB="0" distL="0" distR="0" wp14:anchorId="7F5E0FFC" wp14:editId="569842F6">
          <wp:extent cx="2312045" cy="708104"/>
          <wp:effectExtent l="0" t="0" r="0" b="0"/>
          <wp:docPr id="1356567800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656780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12045" cy="7081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6F7C0B2" w14:textId="77777777" w:rsidR="00CC5880" w:rsidRPr="008F21DC" w:rsidRDefault="00CC5880" w:rsidP="00CC5880">
    <w:pPr>
      <w:pStyle w:val="a3"/>
      <w:jc w:val="center"/>
      <w:rPr>
        <w:sz w:val="20"/>
        <w:szCs w:val="20"/>
      </w:rPr>
    </w:pPr>
    <w:r w:rsidRPr="008F21DC">
      <w:rPr>
        <w:sz w:val="20"/>
        <w:szCs w:val="20"/>
        <w:rtl/>
      </w:rPr>
      <w:t>מומחה למחלות ריאה ולרפואה פנימית</w:t>
    </w:r>
  </w:p>
  <w:p w14:paraId="69A80ED4" w14:textId="77777777" w:rsidR="00CC5880" w:rsidRPr="008F21DC" w:rsidRDefault="00CC5880" w:rsidP="00CC5880">
    <w:pPr>
      <w:pStyle w:val="a3"/>
      <w:jc w:val="center"/>
      <w:rPr>
        <w:sz w:val="20"/>
        <w:szCs w:val="20"/>
        <w:rtl/>
      </w:rPr>
    </w:pPr>
    <w:r w:rsidRPr="008F21DC">
      <w:rPr>
        <w:sz w:val="20"/>
        <w:szCs w:val="20"/>
        <w:rtl/>
      </w:rPr>
      <w:t>מנהל מחלקת ריאות וטיפול נמרץ נשימתי</w:t>
    </w:r>
  </w:p>
  <w:p w14:paraId="6F4DD49F" w14:textId="77777777" w:rsidR="00CC5880" w:rsidRPr="008F21DC" w:rsidRDefault="00CC5880" w:rsidP="00CC5880">
    <w:pPr>
      <w:pStyle w:val="a3"/>
      <w:jc w:val="center"/>
      <w:rPr>
        <w:sz w:val="20"/>
        <w:szCs w:val="20"/>
        <w:rtl/>
      </w:rPr>
    </w:pPr>
    <w:r w:rsidRPr="008F21DC">
      <w:rPr>
        <w:sz w:val="20"/>
        <w:szCs w:val="20"/>
        <w:rtl/>
      </w:rPr>
      <w:t>מרכז רפואי וולפסון בית הספר לרפואה אוניברסיטת תל אביב</w:t>
    </w:r>
  </w:p>
  <w:p w14:paraId="17E2D066" w14:textId="77777777" w:rsidR="00CC5880" w:rsidRPr="008F21DC" w:rsidRDefault="00CC5880" w:rsidP="00CC5880">
    <w:pPr>
      <w:pStyle w:val="a3"/>
      <w:jc w:val="center"/>
      <w:rPr>
        <w:sz w:val="20"/>
        <w:szCs w:val="20"/>
        <w:rtl/>
      </w:rPr>
    </w:pPr>
    <w:r w:rsidRPr="008F21DC">
      <w:rPr>
        <w:sz w:val="20"/>
        <w:szCs w:val="20"/>
        <w:rtl/>
      </w:rPr>
      <w:t>נייד 054-2518445</w:t>
    </w:r>
  </w:p>
  <w:p w14:paraId="73619D9C" w14:textId="77777777" w:rsidR="00CC5880" w:rsidRPr="008F21DC" w:rsidRDefault="00CC5880" w:rsidP="00CC5880">
    <w:pPr>
      <w:pStyle w:val="a3"/>
      <w:jc w:val="center"/>
      <w:rPr>
        <w:sz w:val="20"/>
        <w:szCs w:val="20"/>
        <w:rtl/>
      </w:rPr>
    </w:pPr>
    <w:r w:rsidRPr="008F21DC">
      <w:rPr>
        <w:sz w:val="20"/>
        <w:szCs w:val="20"/>
        <w:rtl/>
      </w:rPr>
      <w:t>פקס 03-6354174</w:t>
    </w:r>
  </w:p>
  <w:p w14:paraId="02E87199" w14:textId="77777777" w:rsidR="00CC5880" w:rsidRPr="008F21DC" w:rsidRDefault="00CC5880" w:rsidP="00CC5880">
    <w:pPr>
      <w:pStyle w:val="a3"/>
      <w:jc w:val="center"/>
      <w:rPr>
        <w:sz w:val="20"/>
        <w:szCs w:val="20"/>
        <w:rtl/>
      </w:rPr>
    </w:pPr>
    <w:r w:rsidRPr="008F21DC">
      <w:rPr>
        <w:sz w:val="20"/>
        <w:szCs w:val="20"/>
      </w:rPr>
      <w:t>prof.fruchter@gmail.com</w:t>
    </w:r>
  </w:p>
  <w:p w14:paraId="2A5A9AE1" w14:textId="77777777" w:rsidR="00CC5880" w:rsidRPr="008F21DC" w:rsidRDefault="00000000" w:rsidP="00CC5880">
    <w:pPr>
      <w:pStyle w:val="a3"/>
      <w:jc w:val="center"/>
      <w:rPr>
        <w:sz w:val="20"/>
        <w:szCs w:val="20"/>
        <w:rtl/>
      </w:rPr>
    </w:pPr>
    <w:hyperlink r:id="rId2" w:history="1">
      <w:r w:rsidR="00CC5880" w:rsidRPr="008F21DC">
        <w:rPr>
          <w:rStyle w:val="Hyperlink"/>
          <w:sz w:val="20"/>
          <w:szCs w:val="20"/>
        </w:rPr>
        <w:t>www.prof-fruchter.co.il</w:t>
      </w:r>
    </w:hyperlink>
  </w:p>
  <w:p w14:paraId="70F4683A" w14:textId="77777777" w:rsidR="00AF673C" w:rsidRPr="002F1DF8" w:rsidRDefault="00AF673C" w:rsidP="00CC5880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32524"/>
    <w:multiLevelType w:val="hybridMultilevel"/>
    <w:tmpl w:val="1FBE2F3A"/>
    <w:lvl w:ilvl="0" w:tplc="0EF4FF2C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23F66"/>
    <w:multiLevelType w:val="hybridMultilevel"/>
    <w:tmpl w:val="CD2816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8670B"/>
    <w:multiLevelType w:val="multilevel"/>
    <w:tmpl w:val="97DA2AFC"/>
    <w:lvl w:ilvl="0">
      <w:start w:val="1"/>
      <w:numFmt w:val="decimal"/>
      <w:lvlText w:val="%1."/>
      <w:lvlJc w:val="left"/>
      <w:pPr>
        <w:ind w:left="1077" w:hanging="360"/>
      </w:p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3" w15:restartNumberingAfterBreak="0">
    <w:nsid w:val="17070EB1"/>
    <w:multiLevelType w:val="hybridMultilevel"/>
    <w:tmpl w:val="C04A62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A4300F"/>
    <w:multiLevelType w:val="hybridMultilevel"/>
    <w:tmpl w:val="DC02D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7F5C07"/>
    <w:multiLevelType w:val="hybridMultilevel"/>
    <w:tmpl w:val="4D0AF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476025"/>
    <w:multiLevelType w:val="hybridMultilevel"/>
    <w:tmpl w:val="7C6CA94C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DE668A"/>
    <w:multiLevelType w:val="hybridMultilevel"/>
    <w:tmpl w:val="1486B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104108"/>
    <w:multiLevelType w:val="hybridMultilevel"/>
    <w:tmpl w:val="3D4262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5A3ADF"/>
    <w:multiLevelType w:val="hybridMultilevel"/>
    <w:tmpl w:val="021641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FB7CCA"/>
    <w:multiLevelType w:val="hybridMultilevel"/>
    <w:tmpl w:val="28C67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303518"/>
    <w:multiLevelType w:val="hybridMultilevel"/>
    <w:tmpl w:val="0DCA5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C61095"/>
    <w:multiLevelType w:val="hybridMultilevel"/>
    <w:tmpl w:val="B832DE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1A62C7"/>
    <w:multiLevelType w:val="hybridMultilevel"/>
    <w:tmpl w:val="5E72C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FA1D06"/>
    <w:multiLevelType w:val="hybridMultilevel"/>
    <w:tmpl w:val="5F50E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8C3812"/>
    <w:multiLevelType w:val="hybridMultilevel"/>
    <w:tmpl w:val="6EAC5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A25BDD"/>
    <w:multiLevelType w:val="hybridMultilevel"/>
    <w:tmpl w:val="CADE5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5050019">
    <w:abstractNumId w:val="10"/>
  </w:num>
  <w:num w:numId="2" w16cid:durableId="1994289637">
    <w:abstractNumId w:val="8"/>
  </w:num>
  <w:num w:numId="3" w16cid:durableId="799344969">
    <w:abstractNumId w:val="4"/>
  </w:num>
  <w:num w:numId="4" w16cid:durableId="755445063">
    <w:abstractNumId w:val="5"/>
  </w:num>
  <w:num w:numId="5" w16cid:durableId="902832644">
    <w:abstractNumId w:val="9"/>
  </w:num>
  <w:num w:numId="6" w16cid:durableId="1855339208">
    <w:abstractNumId w:val="13"/>
  </w:num>
  <w:num w:numId="7" w16cid:durableId="1291521465">
    <w:abstractNumId w:val="0"/>
  </w:num>
  <w:num w:numId="8" w16cid:durableId="332148304">
    <w:abstractNumId w:val="7"/>
  </w:num>
  <w:num w:numId="9" w16cid:durableId="1436289507">
    <w:abstractNumId w:val="12"/>
  </w:num>
  <w:num w:numId="10" w16cid:durableId="827358626">
    <w:abstractNumId w:val="14"/>
  </w:num>
  <w:num w:numId="11" w16cid:durableId="364062251">
    <w:abstractNumId w:val="11"/>
  </w:num>
  <w:num w:numId="12" w16cid:durableId="945383343">
    <w:abstractNumId w:val="3"/>
  </w:num>
  <w:num w:numId="13" w16cid:durableId="552081726">
    <w:abstractNumId w:val="1"/>
  </w:num>
  <w:num w:numId="14" w16cid:durableId="1379863640">
    <w:abstractNumId w:val="15"/>
  </w:num>
  <w:num w:numId="15" w16cid:durableId="1695574676">
    <w:abstractNumId w:val="16"/>
  </w:num>
  <w:num w:numId="16" w16cid:durableId="917666840">
    <w:abstractNumId w:val="6"/>
  </w:num>
  <w:num w:numId="17" w16cid:durableId="896286537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gutterAtTop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A1C"/>
    <w:rsid w:val="0000782C"/>
    <w:rsid w:val="000277C8"/>
    <w:rsid w:val="00036761"/>
    <w:rsid w:val="00037A6C"/>
    <w:rsid w:val="00042C13"/>
    <w:rsid w:val="00052498"/>
    <w:rsid w:val="00054CE1"/>
    <w:rsid w:val="000569D1"/>
    <w:rsid w:val="00060E73"/>
    <w:rsid w:val="00063BBB"/>
    <w:rsid w:val="00064A86"/>
    <w:rsid w:val="00065D49"/>
    <w:rsid w:val="00071B04"/>
    <w:rsid w:val="00076487"/>
    <w:rsid w:val="000771FA"/>
    <w:rsid w:val="0008143B"/>
    <w:rsid w:val="0008332A"/>
    <w:rsid w:val="000865D4"/>
    <w:rsid w:val="00087B05"/>
    <w:rsid w:val="00090298"/>
    <w:rsid w:val="00090FCA"/>
    <w:rsid w:val="000A565A"/>
    <w:rsid w:val="000A6315"/>
    <w:rsid w:val="000B192E"/>
    <w:rsid w:val="000B21A9"/>
    <w:rsid w:val="000B7875"/>
    <w:rsid w:val="000C34FD"/>
    <w:rsid w:val="000C6DA8"/>
    <w:rsid w:val="000C7492"/>
    <w:rsid w:val="000D001D"/>
    <w:rsid w:val="000D02A0"/>
    <w:rsid w:val="000D3478"/>
    <w:rsid w:val="000D73A1"/>
    <w:rsid w:val="000E2500"/>
    <w:rsid w:val="000E3879"/>
    <w:rsid w:val="000E53DA"/>
    <w:rsid w:val="000F1532"/>
    <w:rsid w:val="000F1F15"/>
    <w:rsid w:val="000F6B0E"/>
    <w:rsid w:val="000F715C"/>
    <w:rsid w:val="000F7EF0"/>
    <w:rsid w:val="001022CE"/>
    <w:rsid w:val="0010247A"/>
    <w:rsid w:val="00102611"/>
    <w:rsid w:val="00103961"/>
    <w:rsid w:val="00104ABF"/>
    <w:rsid w:val="0010562D"/>
    <w:rsid w:val="00106414"/>
    <w:rsid w:val="0011098E"/>
    <w:rsid w:val="00116526"/>
    <w:rsid w:val="001233D3"/>
    <w:rsid w:val="00125DFB"/>
    <w:rsid w:val="00125EFA"/>
    <w:rsid w:val="00144D65"/>
    <w:rsid w:val="00151D47"/>
    <w:rsid w:val="0015628D"/>
    <w:rsid w:val="00162111"/>
    <w:rsid w:val="00163C1F"/>
    <w:rsid w:val="00164FE9"/>
    <w:rsid w:val="00165C68"/>
    <w:rsid w:val="001663CE"/>
    <w:rsid w:val="001718AF"/>
    <w:rsid w:val="00172881"/>
    <w:rsid w:val="00187CC3"/>
    <w:rsid w:val="00196436"/>
    <w:rsid w:val="00197356"/>
    <w:rsid w:val="001A2484"/>
    <w:rsid w:val="001A2BE1"/>
    <w:rsid w:val="001A5717"/>
    <w:rsid w:val="001A6E7D"/>
    <w:rsid w:val="001B1374"/>
    <w:rsid w:val="001B29EF"/>
    <w:rsid w:val="001B2D5A"/>
    <w:rsid w:val="001B421B"/>
    <w:rsid w:val="001B453B"/>
    <w:rsid w:val="001B584C"/>
    <w:rsid w:val="001B6F9B"/>
    <w:rsid w:val="001B71A0"/>
    <w:rsid w:val="001C057D"/>
    <w:rsid w:val="001C2903"/>
    <w:rsid w:val="001C3552"/>
    <w:rsid w:val="001C4315"/>
    <w:rsid w:val="001C4E40"/>
    <w:rsid w:val="001C7C08"/>
    <w:rsid w:val="001E276A"/>
    <w:rsid w:val="001E6AF9"/>
    <w:rsid w:val="001F0D8E"/>
    <w:rsid w:val="00202C86"/>
    <w:rsid w:val="00204B3F"/>
    <w:rsid w:val="00207004"/>
    <w:rsid w:val="00210F60"/>
    <w:rsid w:val="00226425"/>
    <w:rsid w:val="0023239E"/>
    <w:rsid w:val="00232E2A"/>
    <w:rsid w:val="00232E3E"/>
    <w:rsid w:val="00242E4C"/>
    <w:rsid w:val="002461F1"/>
    <w:rsid w:val="0024679C"/>
    <w:rsid w:val="00252569"/>
    <w:rsid w:val="00254F76"/>
    <w:rsid w:val="00255137"/>
    <w:rsid w:val="0025596E"/>
    <w:rsid w:val="0026029A"/>
    <w:rsid w:val="00261651"/>
    <w:rsid w:val="00261665"/>
    <w:rsid w:val="00262F03"/>
    <w:rsid w:val="002645FF"/>
    <w:rsid w:val="00266C58"/>
    <w:rsid w:val="00275128"/>
    <w:rsid w:val="00283012"/>
    <w:rsid w:val="00284DF1"/>
    <w:rsid w:val="00287725"/>
    <w:rsid w:val="00287AC2"/>
    <w:rsid w:val="00294273"/>
    <w:rsid w:val="002A07D8"/>
    <w:rsid w:val="002A18CC"/>
    <w:rsid w:val="002A1EE6"/>
    <w:rsid w:val="002A370F"/>
    <w:rsid w:val="002A503E"/>
    <w:rsid w:val="002A5591"/>
    <w:rsid w:val="002A728A"/>
    <w:rsid w:val="002B0443"/>
    <w:rsid w:val="002B4229"/>
    <w:rsid w:val="002B548E"/>
    <w:rsid w:val="002C1BA9"/>
    <w:rsid w:val="002C2735"/>
    <w:rsid w:val="002D0B69"/>
    <w:rsid w:val="002D2145"/>
    <w:rsid w:val="002D33BC"/>
    <w:rsid w:val="002D4CC4"/>
    <w:rsid w:val="002E1E57"/>
    <w:rsid w:val="002F04C0"/>
    <w:rsid w:val="002F1DF8"/>
    <w:rsid w:val="002F526C"/>
    <w:rsid w:val="00300B4B"/>
    <w:rsid w:val="00301773"/>
    <w:rsid w:val="0030491E"/>
    <w:rsid w:val="00307FC7"/>
    <w:rsid w:val="00310AE1"/>
    <w:rsid w:val="00313EAC"/>
    <w:rsid w:val="00315E65"/>
    <w:rsid w:val="00320566"/>
    <w:rsid w:val="0032591B"/>
    <w:rsid w:val="00342809"/>
    <w:rsid w:val="003512FA"/>
    <w:rsid w:val="00353814"/>
    <w:rsid w:val="00355EFF"/>
    <w:rsid w:val="00356834"/>
    <w:rsid w:val="00361E93"/>
    <w:rsid w:val="00361F5D"/>
    <w:rsid w:val="0037219F"/>
    <w:rsid w:val="0037229E"/>
    <w:rsid w:val="0037303B"/>
    <w:rsid w:val="003745A9"/>
    <w:rsid w:val="00375B44"/>
    <w:rsid w:val="003802B4"/>
    <w:rsid w:val="003823D0"/>
    <w:rsid w:val="00387FAD"/>
    <w:rsid w:val="0039071E"/>
    <w:rsid w:val="003907B8"/>
    <w:rsid w:val="003908B8"/>
    <w:rsid w:val="003934C8"/>
    <w:rsid w:val="003941AC"/>
    <w:rsid w:val="0039704B"/>
    <w:rsid w:val="003A1441"/>
    <w:rsid w:val="003A2040"/>
    <w:rsid w:val="003A2A1D"/>
    <w:rsid w:val="003A2D85"/>
    <w:rsid w:val="003A31D6"/>
    <w:rsid w:val="003A38ED"/>
    <w:rsid w:val="003A4DE2"/>
    <w:rsid w:val="003A6B80"/>
    <w:rsid w:val="003B0EF8"/>
    <w:rsid w:val="003B40B8"/>
    <w:rsid w:val="003C265B"/>
    <w:rsid w:val="003C2816"/>
    <w:rsid w:val="003C2FDB"/>
    <w:rsid w:val="003C379D"/>
    <w:rsid w:val="003D1DF2"/>
    <w:rsid w:val="003D5B11"/>
    <w:rsid w:val="003E1318"/>
    <w:rsid w:val="003E37C0"/>
    <w:rsid w:val="003E7BE4"/>
    <w:rsid w:val="003F0C3B"/>
    <w:rsid w:val="003F3B15"/>
    <w:rsid w:val="003F6932"/>
    <w:rsid w:val="00403B8A"/>
    <w:rsid w:val="004059BC"/>
    <w:rsid w:val="00405FEB"/>
    <w:rsid w:val="0041170E"/>
    <w:rsid w:val="00417418"/>
    <w:rsid w:val="0042029E"/>
    <w:rsid w:val="0042341E"/>
    <w:rsid w:val="004379CA"/>
    <w:rsid w:val="004422AB"/>
    <w:rsid w:val="004437F3"/>
    <w:rsid w:val="004476B5"/>
    <w:rsid w:val="00450AD8"/>
    <w:rsid w:val="00453A62"/>
    <w:rsid w:val="00460A51"/>
    <w:rsid w:val="00467616"/>
    <w:rsid w:val="00471160"/>
    <w:rsid w:val="00476A48"/>
    <w:rsid w:val="00484A6A"/>
    <w:rsid w:val="00487F22"/>
    <w:rsid w:val="00490BB7"/>
    <w:rsid w:val="00491351"/>
    <w:rsid w:val="00493A63"/>
    <w:rsid w:val="00495F9C"/>
    <w:rsid w:val="004A0204"/>
    <w:rsid w:val="004A3A35"/>
    <w:rsid w:val="004A3B98"/>
    <w:rsid w:val="004A4628"/>
    <w:rsid w:val="004A6B69"/>
    <w:rsid w:val="004B00E8"/>
    <w:rsid w:val="004B15C8"/>
    <w:rsid w:val="004B59C5"/>
    <w:rsid w:val="004B73EB"/>
    <w:rsid w:val="004C0B08"/>
    <w:rsid w:val="004C50F6"/>
    <w:rsid w:val="004D070D"/>
    <w:rsid w:val="004D0BC8"/>
    <w:rsid w:val="004E3904"/>
    <w:rsid w:val="004F7C80"/>
    <w:rsid w:val="005126AA"/>
    <w:rsid w:val="005142C6"/>
    <w:rsid w:val="00515644"/>
    <w:rsid w:val="00516355"/>
    <w:rsid w:val="00520FC6"/>
    <w:rsid w:val="0052210B"/>
    <w:rsid w:val="00523277"/>
    <w:rsid w:val="00532788"/>
    <w:rsid w:val="00536786"/>
    <w:rsid w:val="005373B4"/>
    <w:rsid w:val="00537B86"/>
    <w:rsid w:val="00541232"/>
    <w:rsid w:val="005414A9"/>
    <w:rsid w:val="00541982"/>
    <w:rsid w:val="00545169"/>
    <w:rsid w:val="00550DAD"/>
    <w:rsid w:val="00556EDE"/>
    <w:rsid w:val="00562A99"/>
    <w:rsid w:val="00562FF5"/>
    <w:rsid w:val="00567E1F"/>
    <w:rsid w:val="00570E6E"/>
    <w:rsid w:val="005710AD"/>
    <w:rsid w:val="00572DCE"/>
    <w:rsid w:val="00573D9D"/>
    <w:rsid w:val="005752C9"/>
    <w:rsid w:val="00576B4C"/>
    <w:rsid w:val="005771D4"/>
    <w:rsid w:val="00581FA0"/>
    <w:rsid w:val="00584191"/>
    <w:rsid w:val="005959C3"/>
    <w:rsid w:val="0059643C"/>
    <w:rsid w:val="00597971"/>
    <w:rsid w:val="005A023D"/>
    <w:rsid w:val="005A3E54"/>
    <w:rsid w:val="005A5E5A"/>
    <w:rsid w:val="005B248F"/>
    <w:rsid w:val="005B2D83"/>
    <w:rsid w:val="005B78ED"/>
    <w:rsid w:val="005C0B3F"/>
    <w:rsid w:val="005C28F3"/>
    <w:rsid w:val="005C334D"/>
    <w:rsid w:val="005C4FC5"/>
    <w:rsid w:val="005C50AF"/>
    <w:rsid w:val="005E04A1"/>
    <w:rsid w:val="005E469C"/>
    <w:rsid w:val="005F03EA"/>
    <w:rsid w:val="005F309F"/>
    <w:rsid w:val="005F4584"/>
    <w:rsid w:val="005F5DCD"/>
    <w:rsid w:val="005F6FD9"/>
    <w:rsid w:val="005F7FB4"/>
    <w:rsid w:val="006027F4"/>
    <w:rsid w:val="00602AD0"/>
    <w:rsid w:val="0060317F"/>
    <w:rsid w:val="006031A8"/>
    <w:rsid w:val="00604342"/>
    <w:rsid w:val="0060631E"/>
    <w:rsid w:val="0060743E"/>
    <w:rsid w:val="00612C29"/>
    <w:rsid w:val="00615A77"/>
    <w:rsid w:val="00617856"/>
    <w:rsid w:val="00621875"/>
    <w:rsid w:val="00621A19"/>
    <w:rsid w:val="00623D01"/>
    <w:rsid w:val="00623EA3"/>
    <w:rsid w:val="0062588B"/>
    <w:rsid w:val="00625C37"/>
    <w:rsid w:val="0063031B"/>
    <w:rsid w:val="006331B8"/>
    <w:rsid w:val="006445D7"/>
    <w:rsid w:val="00653B50"/>
    <w:rsid w:val="00653FCB"/>
    <w:rsid w:val="0065677B"/>
    <w:rsid w:val="00656E88"/>
    <w:rsid w:val="00656FAF"/>
    <w:rsid w:val="0066108C"/>
    <w:rsid w:val="006652FB"/>
    <w:rsid w:val="0066729D"/>
    <w:rsid w:val="0067428C"/>
    <w:rsid w:val="00676A69"/>
    <w:rsid w:val="00680B17"/>
    <w:rsid w:val="00685158"/>
    <w:rsid w:val="006862A6"/>
    <w:rsid w:val="00687C1F"/>
    <w:rsid w:val="00692B87"/>
    <w:rsid w:val="00692D3D"/>
    <w:rsid w:val="00693348"/>
    <w:rsid w:val="006A4182"/>
    <w:rsid w:val="006A451F"/>
    <w:rsid w:val="006B6886"/>
    <w:rsid w:val="006C1367"/>
    <w:rsid w:val="006D15B5"/>
    <w:rsid w:val="006D301E"/>
    <w:rsid w:val="006D58BF"/>
    <w:rsid w:val="006E5EEB"/>
    <w:rsid w:val="006E60CC"/>
    <w:rsid w:val="006E7F57"/>
    <w:rsid w:val="006F2B5F"/>
    <w:rsid w:val="006F4F49"/>
    <w:rsid w:val="007001CE"/>
    <w:rsid w:val="00701918"/>
    <w:rsid w:val="007035CD"/>
    <w:rsid w:val="00713F71"/>
    <w:rsid w:val="00721614"/>
    <w:rsid w:val="00732D1C"/>
    <w:rsid w:val="00734B37"/>
    <w:rsid w:val="007400AB"/>
    <w:rsid w:val="00742DE1"/>
    <w:rsid w:val="00745933"/>
    <w:rsid w:val="0074594A"/>
    <w:rsid w:val="00745A57"/>
    <w:rsid w:val="00753F6A"/>
    <w:rsid w:val="00755FFC"/>
    <w:rsid w:val="0075718E"/>
    <w:rsid w:val="007611A9"/>
    <w:rsid w:val="00767023"/>
    <w:rsid w:val="00767AF4"/>
    <w:rsid w:val="0077162B"/>
    <w:rsid w:val="00773773"/>
    <w:rsid w:val="00774482"/>
    <w:rsid w:val="0077603D"/>
    <w:rsid w:val="00781CE4"/>
    <w:rsid w:val="00782F92"/>
    <w:rsid w:val="007842E3"/>
    <w:rsid w:val="00786B6B"/>
    <w:rsid w:val="0079234B"/>
    <w:rsid w:val="0079352A"/>
    <w:rsid w:val="007A0195"/>
    <w:rsid w:val="007A0A0E"/>
    <w:rsid w:val="007A1C2D"/>
    <w:rsid w:val="007A2361"/>
    <w:rsid w:val="007A3403"/>
    <w:rsid w:val="007A3D64"/>
    <w:rsid w:val="007A4E2D"/>
    <w:rsid w:val="007A57C3"/>
    <w:rsid w:val="007A720D"/>
    <w:rsid w:val="007A7276"/>
    <w:rsid w:val="007C3776"/>
    <w:rsid w:val="007D0C28"/>
    <w:rsid w:val="007D4910"/>
    <w:rsid w:val="007D7E3F"/>
    <w:rsid w:val="007E07FA"/>
    <w:rsid w:val="007E3654"/>
    <w:rsid w:val="007E3975"/>
    <w:rsid w:val="007F4BC2"/>
    <w:rsid w:val="007F5626"/>
    <w:rsid w:val="008031CF"/>
    <w:rsid w:val="0080798E"/>
    <w:rsid w:val="008105B2"/>
    <w:rsid w:val="00811245"/>
    <w:rsid w:val="00812294"/>
    <w:rsid w:val="00820A5B"/>
    <w:rsid w:val="00825848"/>
    <w:rsid w:val="00834D31"/>
    <w:rsid w:val="008352CA"/>
    <w:rsid w:val="00836627"/>
    <w:rsid w:val="00836783"/>
    <w:rsid w:val="00837CC6"/>
    <w:rsid w:val="00842E97"/>
    <w:rsid w:val="00842EE1"/>
    <w:rsid w:val="00844B6A"/>
    <w:rsid w:val="008452F9"/>
    <w:rsid w:val="00845E79"/>
    <w:rsid w:val="00852ED8"/>
    <w:rsid w:val="0085666D"/>
    <w:rsid w:val="0086289A"/>
    <w:rsid w:val="00863419"/>
    <w:rsid w:val="008671CA"/>
    <w:rsid w:val="00870167"/>
    <w:rsid w:val="00876806"/>
    <w:rsid w:val="0087721D"/>
    <w:rsid w:val="0087724F"/>
    <w:rsid w:val="00880088"/>
    <w:rsid w:val="0088091D"/>
    <w:rsid w:val="00881042"/>
    <w:rsid w:val="00882934"/>
    <w:rsid w:val="00882FDE"/>
    <w:rsid w:val="0088564F"/>
    <w:rsid w:val="00893078"/>
    <w:rsid w:val="00893B37"/>
    <w:rsid w:val="00894D80"/>
    <w:rsid w:val="00896E99"/>
    <w:rsid w:val="008977D7"/>
    <w:rsid w:val="008977DB"/>
    <w:rsid w:val="00897CAC"/>
    <w:rsid w:val="008A2648"/>
    <w:rsid w:val="008A3332"/>
    <w:rsid w:val="008A4B5C"/>
    <w:rsid w:val="008B0258"/>
    <w:rsid w:val="008B0D49"/>
    <w:rsid w:val="008B4F63"/>
    <w:rsid w:val="008B5EBF"/>
    <w:rsid w:val="008B60BC"/>
    <w:rsid w:val="008C18F2"/>
    <w:rsid w:val="008C2A2C"/>
    <w:rsid w:val="008C3D82"/>
    <w:rsid w:val="008C72E2"/>
    <w:rsid w:val="008D2BD0"/>
    <w:rsid w:val="008D2D7F"/>
    <w:rsid w:val="008D490E"/>
    <w:rsid w:val="008D73F1"/>
    <w:rsid w:val="008E1850"/>
    <w:rsid w:val="008E2532"/>
    <w:rsid w:val="008E27F8"/>
    <w:rsid w:val="008E600B"/>
    <w:rsid w:val="008E62B0"/>
    <w:rsid w:val="008F21DC"/>
    <w:rsid w:val="008F2F2D"/>
    <w:rsid w:val="009005C2"/>
    <w:rsid w:val="00903F2E"/>
    <w:rsid w:val="00905991"/>
    <w:rsid w:val="00924119"/>
    <w:rsid w:val="00926C3B"/>
    <w:rsid w:val="00933E55"/>
    <w:rsid w:val="00934957"/>
    <w:rsid w:val="00935FCA"/>
    <w:rsid w:val="00942146"/>
    <w:rsid w:val="0096682D"/>
    <w:rsid w:val="009678B6"/>
    <w:rsid w:val="0097041F"/>
    <w:rsid w:val="009720EE"/>
    <w:rsid w:val="0097516B"/>
    <w:rsid w:val="00976243"/>
    <w:rsid w:val="009824AB"/>
    <w:rsid w:val="009847EF"/>
    <w:rsid w:val="00985916"/>
    <w:rsid w:val="00985DA5"/>
    <w:rsid w:val="00991AA1"/>
    <w:rsid w:val="009A2AEE"/>
    <w:rsid w:val="009A68D6"/>
    <w:rsid w:val="009A7F5A"/>
    <w:rsid w:val="009B6DCF"/>
    <w:rsid w:val="009B7365"/>
    <w:rsid w:val="009B7EB6"/>
    <w:rsid w:val="009C0BDE"/>
    <w:rsid w:val="009C626E"/>
    <w:rsid w:val="009D0FFD"/>
    <w:rsid w:val="009D1CE8"/>
    <w:rsid w:val="009D6B49"/>
    <w:rsid w:val="009E1EB4"/>
    <w:rsid w:val="009E29E3"/>
    <w:rsid w:val="009E55FB"/>
    <w:rsid w:val="009F7CEA"/>
    <w:rsid w:val="00A05D8D"/>
    <w:rsid w:val="00A11069"/>
    <w:rsid w:val="00A132C7"/>
    <w:rsid w:val="00A154EA"/>
    <w:rsid w:val="00A15EA8"/>
    <w:rsid w:val="00A168D2"/>
    <w:rsid w:val="00A20116"/>
    <w:rsid w:val="00A214C7"/>
    <w:rsid w:val="00A22AC3"/>
    <w:rsid w:val="00A25539"/>
    <w:rsid w:val="00A35987"/>
    <w:rsid w:val="00A3685E"/>
    <w:rsid w:val="00A375B6"/>
    <w:rsid w:val="00A40819"/>
    <w:rsid w:val="00A413D3"/>
    <w:rsid w:val="00A42D5A"/>
    <w:rsid w:val="00A439B0"/>
    <w:rsid w:val="00A43F21"/>
    <w:rsid w:val="00A45BC3"/>
    <w:rsid w:val="00A502CD"/>
    <w:rsid w:val="00A5138D"/>
    <w:rsid w:val="00A52FAB"/>
    <w:rsid w:val="00A54C7F"/>
    <w:rsid w:val="00A54CD7"/>
    <w:rsid w:val="00A63337"/>
    <w:rsid w:val="00A635E2"/>
    <w:rsid w:val="00A712B9"/>
    <w:rsid w:val="00A73FF5"/>
    <w:rsid w:val="00A74ACB"/>
    <w:rsid w:val="00A7692E"/>
    <w:rsid w:val="00A775AA"/>
    <w:rsid w:val="00A817E3"/>
    <w:rsid w:val="00A829C8"/>
    <w:rsid w:val="00A83776"/>
    <w:rsid w:val="00A86321"/>
    <w:rsid w:val="00A9711A"/>
    <w:rsid w:val="00AA061F"/>
    <w:rsid w:val="00AA12CC"/>
    <w:rsid w:val="00AB7056"/>
    <w:rsid w:val="00AB7286"/>
    <w:rsid w:val="00AC142D"/>
    <w:rsid w:val="00AC2426"/>
    <w:rsid w:val="00AC5176"/>
    <w:rsid w:val="00AC59E1"/>
    <w:rsid w:val="00AC70FA"/>
    <w:rsid w:val="00AC71A3"/>
    <w:rsid w:val="00AC7CA8"/>
    <w:rsid w:val="00AD441C"/>
    <w:rsid w:val="00AD6882"/>
    <w:rsid w:val="00AD6A69"/>
    <w:rsid w:val="00AE65EB"/>
    <w:rsid w:val="00AF2A3B"/>
    <w:rsid w:val="00AF2EFA"/>
    <w:rsid w:val="00AF318B"/>
    <w:rsid w:val="00AF34C6"/>
    <w:rsid w:val="00AF4F75"/>
    <w:rsid w:val="00AF5755"/>
    <w:rsid w:val="00AF673C"/>
    <w:rsid w:val="00B04F4B"/>
    <w:rsid w:val="00B06374"/>
    <w:rsid w:val="00B06903"/>
    <w:rsid w:val="00B142A3"/>
    <w:rsid w:val="00B1588C"/>
    <w:rsid w:val="00B1612F"/>
    <w:rsid w:val="00B20FDB"/>
    <w:rsid w:val="00B21501"/>
    <w:rsid w:val="00B2288C"/>
    <w:rsid w:val="00B254D2"/>
    <w:rsid w:val="00B30155"/>
    <w:rsid w:val="00B31282"/>
    <w:rsid w:val="00B31EB5"/>
    <w:rsid w:val="00B328D8"/>
    <w:rsid w:val="00B33E4E"/>
    <w:rsid w:val="00B35E96"/>
    <w:rsid w:val="00B40800"/>
    <w:rsid w:val="00B474D0"/>
    <w:rsid w:val="00B51BDA"/>
    <w:rsid w:val="00B521E9"/>
    <w:rsid w:val="00B61B34"/>
    <w:rsid w:val="00B67A38"/>
    <w:rsid w:val="00B73719"/>
    <w:rsid w:val="00B75496"/>
    <w:rsid w:val="00B760B4"/>
    <w:rsid w:val="00B83B45"/>
    <w:rsid w:val="00B84168"/>
    <w:rsid w:val="00B84A5B"/>
    <w:rsid w:val="00B95D52"/>
    <w:rsid w:val="00BA2F0C"/>
    <w:rsid w:val="00BA4740"/>
    <w:rsid w:val="00BA516D"/>
    <w:rsid w:val="00BA7778"/>
    <w:rsid w:val="00BB3D3D"/>
    <w:rsid w:val="00BB5F50"/>
    <w:rsid w:val="00BB67DC"/>
    <w:rsid w:val="00BC5BC7"/>
    <w:rsid w:val="00BD4130"/>
    <w:rsid w:val="00BD68D3"/>
    <w:rsid w:val="00BE099C"/>
    <w:rsid w:val="00BE0F5E"/>
    <w:rsid w:val="00BE3CC3"/>
    <w:rsid w:val="00BE53CF"/>
    <w:rsid w:val="00C02658"/>
    <w:rsid w:val="00C03A93"/>
    <w:rsid w:val="00C1016D"/>
    <w:rsid w:val="00C131AA"/>
    <w:rsid w:val="00C21BAF"/>
    <w:rsid w:val="00C25ADC"/>
    <w:rsid w:val="00C27803"/>
    <w:rsid w:val="00C323D6"/>
    <w:rsid w:val="00C36A19"/>
    <w:rsid w:val="00C37D60"/>
    <w:rsid w:val="00C4290C"/>
    <w:rsid w:val="00C438DE"/>
    <w:rsid w:val="00C440D2"/>
    <w:rsid w:val="00C453DB"/>
    <w:rsid w:val="00C545C9"/>
    <w:rsid w:val="00C579F1"/>
    <w:rsid w:val="00C57FD9"/>
    <w:rsid w:val="00C604E6"/>
    <w:rsid w:val="00C6255B"/>
    <w:rsid w:val="00C63894"/>
    <w:rsid w:val="00C70A76"/>
    <w:rsid w:val="00C73AF9"/>
    <w:rsid w:val="00C746DD"/>
    <w:rsid w:val="00C80557"/>
    <w:rsid w:val="00C816AC"/>
    <w:rsid w:val="00C842F3"/>
    <w:rsid w:val="00C84A13"/>
    <w:rsid w:val="00C87826"/>
    <w:rsid w:val="00C90A94"/>
    <w:rsid w:val="00C92D9D"/>
    <w:rsid w:val="00C92F2B"/>
    <w:rsid w:val="00C953B5"/>
    <w:rsid w:val="00CA0F3A"/>
    <w:rsid w:val="00CB286F"/>
    <w:rsid w:val="00CB44C1"/>
    <w:rsid w:val="00CB461D"/>
    <w:rsid w:val="00CB46AF"/>
    <w:rsid w:val="00CB5D8C"/>
    <w:rsid w:val="00CC1B00"/>
    <w:rsid w:val="00CC4954"/>
    <w:rsid w:val="00CC5880"/>
    <w:rsid w:val="00CC58BC"/>
    <w:rsid w:val="00CD40CF"/>
    <w:rsid w:val="00CD7FFC"/>
    <w:rsid w:val="00CE4C8A"/>
    <w:rsid w:val="00CF450F"/>
    <w:rsid w:val="00CF5649"/>
    <w:rsid w:val="00CF5F29"/>
    <w:rsid w:val="00CF6C6F"/>
    <w:rsid w:val="00D01768"/>
    <w:rsid w:val="00D053C7"/>
    <w:rsid w:val="00D21375"/>
    <w:rsid w:val="00D231AB"/>
    <w:rsid w:val="00D239CA"/>
    <w:rsid w:val="00D26A53"/>
    <w:rsid w:val="00D27CEF"/>
    <w:rsid w:val="00D31CE1"/>
    <w:rsid w:val="00D47816"/>
    <w:rsid w:val="00D50E28"/>
    <w:rsid w:val="00D521DB"/>
    <w:rsid w:val="00D564FE"/>
    <w:rsid w:val="00D60BC7"/>
    <w:rsid w:val="00D636D3"/>
    <w:rsid w:val="00D66A45"/>
    <w:rsid w:val="00D67ABE"/>
    <w:rsid w:val="00D7605E"/>
    <w:rsid w:val="00D76FB6"/>
    <w:rsid w:val="00D8136A"/>
    <w:rsid w:val="00D862B3"/>
    <w:rsid w:val="00D90D01"/>
    <w:rsid w:val="00D91012"/>
    <w:rsid w:val="00D92719"/>
    <w:rsid w:val="00D95708"/>
    <w:rsid w:val="00D95A8A"/>
    <w:rsid w:val="00D95B57"/>
    <w:rsid w:val="00DA0CB8"/>
    <w:rsid w:val="00DA495A"/>
    <w:rsid w:val="00DB7F55"/>
    <w:rsid w:val="00DC3DE9"/>
    <w:rsid w:val="00DD4D9C"/>
    <w:rsid w:val="00DD54C4"/>
    <w:rsid w:val="00DD5D15"/>
    <w:rsid w:val="00DE1136"/>
    <w:rsid w:val="00DE5A63"/>
    <w:rsid w:val="00E03575"/>
    <w:rsid w:val="00E0728E"/>
    <w:rsid w:val="00E0773B"/>
    <w:rsid w:val="00E07C85"/>
    <w:rsid w:val="00E12A1C"/>
    <w:rsid w:val="00E16C08"/>
    <w:rsid w:val="00E16C4C"/>
    <w:rsid w:val="00E16E79"/>
    <w:rsid w:val="00E2067B"/>
    <w:rsid w:val="00E30413"/>
    <w:rsid w:val="00E342A9"/>
    <w:rsid w:val="00E443AA"/>
    <w:rsid w:val="00E45B82"/>
    <w:rsid w:val="00E515A9"/>
    <w:rsid w:val="00E525B6"/>
    <w:rsid w:val="00E52EE5"/>
    <w:rsid w:val="00E55688"/>
    <w:rsid w:val="00E558C3"/>
    <w:rsid w:val="00E55C4A"/>
    <w:rsid w:val="00E57834"/>
    <w:rsid w:val="00E57E7A"/>
    <w:rsid w:val="00E60FDE"/>
    <w:rsid w:val="00E65894"/>
    <w:rsid w:val="00E65933"/>
    <w:rsid w:val="00E67A1A"/>
    <w:rsid w:val="00E77086"/>
    <w:rsid w:val="00E77FE9"/>
    <w:rsid w:val="00E80F15"/>
    <w:rsid w:val="00E91F68"/>
    <w:rsid w:val="00E92558"/>
    <w:rsid w:val="00EA5ED7"/>
    <w:rsid w:val="00EA6685"/>
    <w:rsid w:val="00EA6C71"/>
    <w:rsid w:val="00EB1019"/>
    <w:rsid w:val="00EB5406"/>
    <w:rsid w:val="00EB5D08"/>
    <w:rsid w:val="00EC1E6D"/>
    <w:rsid w:val="00EC7894"/>
    <w:rsid w:val="00ED1BDA"/>
    <w:rsid w:val="00ED3CF1"/>
    <w:rsid w:val="00ED5ED1"/>
    <w:rsid w:val="00ED6004"/>
    <w:rsid w:val="00EE2B8B"/>
    <w:rsid w:val="00EE2F8E"/>
    <w:rsid w:val="00EE7D78"/>
    <w:rsid w:val="00EF287F"/>
    <w:rsid w:val="00EF2E28"/>
    <w:rsid w:val="00EF2ED0"/>
    <w:rsid w:val="00EF2F83"/>
    <w:rsid w:val="00F001CC"/>
    <w:rsid w:val="00F103E6"/>
    <w:rsid w:val="00F11D88"/>
    <w:rsid w:val="00F135C8"/>
    <w:rsid w:val="00F22877"/>
    <w:rsid w:val="00F22EBA"/>
    <w:rsid w:val="00F25704"/>
    <w:rsid w:val="00F373C2"/>
    <w:rsid w:val="00F40663"/>
    <w:rsid w:val="00F51E83"/>
    <w:rsid w:val="00F54157"/>
    <w:rsid w:val="00F54EB0"/>
    <w:rsid w:val="00F6040B"/>
    <w:rsid w:val="00F61CC7"/>
    <w:rsid w:val="00F63C56"/>
    <w:rsid w:val="00F66463"/>
    <w:rsid w:val="00F70913"/>
    <w:rsid w:val="00F7452E"/>
    <w:rsid w:val="00F749EC"/>
    <w:rsid w:val="00F757B0"/>
    <w:rsid w:val="00F8308B"/>
    <w:rsid w:val="00F83812"/>
    <w:rsid w:val="00F91926"/>
    <w:rsid w:val="00FA28C8"/>
    <w:rsid w:val="00FA353B"/>
    <w:rsid w:val="00FA4230"/>
    <w:rsid w:val="00FA5565"/>
    <w:rsid w:val="00FB1A5E"/>
    <w:rsid w:val="00FB4DB1"/>
    <w:rsid w:val="00FB7126"/>
    <w:rsid w:val="00FC4452"/>
    <w:rsid w:val="00FD051E"/>
    <w:rsid w:val="00FD25C8"/>
    <w:rsid w:val="00FD61A2"/>
    <w:rsid w:val="00FE063B"/>
    <w:rsid w:val="00FE0A91"/>
    <w:rsid w:val="00FE24E1"/>
    <w:rsid w:val="00FE3DD3"/>
    <w:rsid w:val="00FE4532"/>
    <w:rsid w:val="00FF1E98"/>
    <w:rsid w:val="00FF4D0B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DE758C"/>
  <w15:docId w15:val="{249E1370-C0E8-48DC-BC2E-38F83430B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ahoma" w:eastAsiaTheme="minorHAnsi" w:hAnsi="Tahoma" w:cs="Tahoma"/>
        <w:color w:val="000000" w:themeColor="text1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0CC"/>
    <w:pPr>
      <w:bidi/>
      <w:spacing w:after="0" w:line="240" w:lineRule="auto"/>
    </w:pPr>
  </w:style>
  <w:style w:type="paragraph" w:styleId="1">
    <w:name w:val="heading 1"/>
    <w:basedOn w:val="a"/>
    <w:next w:val="a"/>
    <w:link w:val="10"/>
    <w:qFormat/>
    <w:rsid w:val="00653FCB"/>
    <w:pPr>
      <w:keepNext/>
      <w:jc w:val="center"/>
      <w:outlineLvl w:val="0"/>
    </w:pPr>
    <w:rPr>
      <w:rFonts w:cs="Aharoni"/>
      <w:bCs/>
    </w:rPr>
  </w:style>
  <w:style w:type="paragraph" w:styleId="2">
    <w:name w:val="heading 2"/>
    <w:basedOn w:val="a"/>
    <w:next w:val="a"/>
    <w:link w:val="20"/>
    <w:qFormat/>
    <w:rsid w:val="00653FCB"/>
    <w:pPr>
      <w:keepNext/>
      <w:spacing w:line="480" w:lineRule="auto"/>
      <w:outlineLvl w:val="1"/>
    </w:pPr>
    <w:rPr>
      <w:rFonts w:cs="Aharoni"/>
      <w:b/>
      <w:bCs/>
    </w:rPr>
  </w:style>
  <w:style w:type="paragraph" w:styleId="4">
    <w:name w:val="heading 4"/>
    <w:basedOn w:val="a"/>
    <w:next w:val="a"/>
    <w:link w:val="40"/>
    <w:qFormat/>
    <w:rsid w:val="00653FCB"/>
    <w:pPr>
      <w:keepNext/>
      <w:spacing w:line="480" w:lineRule="auto"/>
      <w:jc w:val="center"/>
      <w:outlineLvl w:val="3"/>
    </w:pPr>
    <w:rPr>
      <w:rFonts w:cs="Aharoni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653FCB"/>
    <w:rPr>
      <w:rFonts w:ascii="Times New Roman" w:eastAsia="Times New Roman" w:hAnsi="Times New Roman" w:cs="Aharoni"/>
      <w:bCs/>
      <w:sz w:val="24"/>
      <w:szCs w:val="24"/>
      <w:lang w:eastAsia="he-IL"/>
    </w:rPr>
  </w:style>
  <w:style w:type="character" w:customStyle="1" w:styleId="20">
    <w:name w:val="כותרת 2 תו"/>
    <w:basedOn w:val="a0"/>
    <w:link w:val="2"/>
    <w:rsid w:val="00653FCB"/>
    <w:rPr>
      <w:rFonts w:ascii="Times New Roman" w:eastAsia="Times New Roman" w:hAnsi="Times New Roman" w:cs="Aharoni"/>
      <w:b/>
      <w:bCs/>
      <w:sz w:val="24"/>
      <w:szCs w:val="24"/>
      <w:lang w:eastAsia="he-IL"/>
    </w:rPr>
  </w:style>
  <w:style w:type="character" w:customStyle="1" w:styleId="40">
    <w:name w:val="כותרת 4 תו"/>
    <w:basedOn w:val="a0"/>
    <w:link w:val="4"/>
    <w:rsid w:val="00653FCB"/>
    <w:rPr>
      <w:rFonts w:ascii="Times New Roman" w:eastAsia="Times New Roman" w:hAnsi="Times New Roman" w:cs="Aharoni"/>
      <w:sz w:val="28"/>
      <w:szCs w:val="28"/>
      <w:lang w:eastAsia="he-IL"/>
    </w:rPr>
  </w:style>
  <w:style w:type="paragraph" w:styleId="a3">
    <w:name w:val="header"/>
    <w:basedOn w:val="a"/>
    <w:link w:val="a4"/>
    <w:semiHidden/>
    <w:rsid w:val="00653FCB"/>
    <w:pPr>
      <w:tabs>
        <w:tab w:val="center" w:pos="4320"/>
        <w:tab w:val="right" w:pos="8640"/>
      </w:tabs>
    </w:pPr>
  </w:style>
  <w:style w:type="character" w:customStyle="1" w:styleId="a4">
    <w:name w:val="כותרת עליונה תו"/>
    <w:basedOn w:val="a0"/>
    <w:link w:val="a3"/>
    <w:semiHidden/>
    <w:rsid w:val="00653FCB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rsid w:val="00653FCB"/>
    <w:pPr>
      <w:tabs>
        <w:tab w:val="center" w:pos="4320"/>
        <w:tab w:val="right" w:pos="8640"/>
      </w:tabs>
    </w:pPr>
  </w:style>
  <w:style w:type="character" w:customStyle="1" w:styleId="a6">
    <w:name w:val="כותרת תחתונה תו"/>
    <w:basedOn w:val="a0"/>
    <w:link w:val="a5"/>
    <w:uiPriority w:val="99"/>
    <w:rsid w:val="00653FCB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semiHidden/>
    <w:rsid w:val="00653FCB"/>
  </w:style>
  <w:style w:type="paragraph" w:styleId="a8">
    <w:name w:val="Balloon Text"/>
    <w:basedOn w:val="a"/>
    <w:link w:val="a9"/>
    <w:uiPriority w:val="99"/>
    <w:semiHidden/>
    <w:unhideWhenUsed/>
    <w:rsid w:val="00653FCB"/>
    <w:rPr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653FCB"/>
    <w:rPr>
      <w:rFonts w:ascii="Tahoma" w:eastAsia="Times New Roman" w:hAnsi="Tahoma" w:cs="Tahoma"/>
      <w:sz w:val="16"/>
      <w:szCs w:val="16"/>
      <w:lang w:eastAsia="he-IL"/>
    </w:rPr>
  </w:style>
  <w:style w:type="paragraph" w:styleId="aa">
    <w:name w:val="List Paragraph"/>
    <w:basedOn w:val="a"/>
    <w:uiPriority w:val="34"/>
    <w:qFormat/>
    <w:rsid w:val="00CB44C1"/>
    <w:pPr>
      <w:ind w:left="720"/>
      <w:contextualSpacing/>
    </w:pPr>
  </w:style>
  <w:style w:type="character" w:customStyle="1" w:styleId="highlight2">
    <w:name w:val="highlight2"/>
    <w:basedOn w:val="a0"/>
    <w:rsid w:val="00621A19"/>
  </w:style>
  <w:style w:type="paragraph" w:customStyle="1" w:styleId="title1">
    <w:name w:val="title1"/>
    <w:basedOn w:val="a"/>
    <w:rsid w:val="00037A6C"/>
    <w:pPr>
      <w:bidi w:val="0"/>
    </w:pPr>
    <w:rPr>
      <w:sz w:val="27"/>
      <w:szCs w:val="27"/>
    </w:rPr>
  </w:style>
  <w:style w:type="paragraph" w:customStyle="1" w:styleId="details1">
    <w:name w:val="details1"/>
    <w:basedOn w:val="a"/>
    <w:rsid w:val="00037A6C"/>
    <w:pPr>
      <w:bidi w:val="0"/>
    </w:pPr>
  </w:style>
  <w:style w:type="character" w:customStyle="1" w:styleId="jrnl">
    <w:name w:val="jrnl"/>
    <w:basedOn w:val="a0"/>
    <w:rsid w:val="00037A6C"/>
  </w:style>
  <w:style w:type="table" w:styleId="ab">
    <w:name w:val="Table Grid"/>
    <w:basedOn w:val="a1"/>
    <w:uiPriority w:val="59"/>
    <w:rsid w:val="00A20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it">
    <w:name w:val="cit"/>
    <w:basedOn w:val="a0"/>
    <w:rsid w:val="00A63337"/>
  </w:style>
  <w:style w:type="character" w:styleId="ac">
    <w:name w:val="line number"/>
    <w:basedOn w:val="a0"/>
    <w:uiPriority w:val="99"/>
    <w:unhideWhenUsed/>
    <w:rsid w:val="006E60CC"/>
    <w:rPr>
      <w:sz w:val="16"/>
    </w:rPr>
  </w:style>
  <w:style w:type="character" w:styleId="Hyperlink">
    <w:name w:val="Hyperlink"/>
    <w:basedOn w:val="a0"/>
    <w:uiPriority w:val="99"/>
    <w:unhideWhenUsed/>
    <w:rsid w:val="00A214C7"/>
    <w:rPr>
      <w:color w:val="0000FF" w:themeColor="hyperlink"/>
      <w:u w:val="single"/>
    </w:rPr>
  </w:style>
  <w:style w:type="character" w:customStyle="1" w:styleId="ng-binding">
    <w:name w:val="ng-binding"/>
    <w:basedOn w:val="a0"/>
    <w:rsid w:val="00172881"/>
  </w:style>
  <w:style w:type="paragraph" w:styleId="HTML">
    <w:name w:val="HTML Preformatted"/>
    <w:basedOn w:val="a"/>
    <w:link w:val="HTML0"/>
    <w:uiPriority w:val="99"/>
    <w:unhideWhenUsed/>
    <w:rsid w:val="008772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hAnsi="Courier New" w:cs="Courier New"/>
      <w:sz w:val="20"/>
      <w:szCs w:val="20"/>
    </w:rPr>
  </w:style>
  <w:style w:type="character" w:customStyle="1" w:styleId="HTML0">
    <w:name w:val="HTML מעוצב מראש תו"/>
    <w:basedOn w:val="a0"/>
    <w:link w:val="HTML"/>
    <w:uiPriority w:val="99"/>
    <w:rsid w:val="0087721D"/>
    <w:rPr>
      <w:rFonts w:ascii="Courier New" w:eastAsia="Times New Roman" w:hAnsi="Courier New" w:cs="Courier New"/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sid w:val="003049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0491E"/>
    <w:rPr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semiHidden/>
    <w:rsid w:val="0030491E"/>
    <w:rPr>
      <w:rFonts w:ascii="Times New Roman" w:eastAsia="Times New Roman" w:hAnsi="Times New Roman" w:cs="Times New Roman"/>
      <w:sz w:val="20"/>
      <w:szCs w:val="20"/>
      <w:lang w:eastAsia="he-IL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0491E"/>
    <w:rPr>
      <w:b/>
      <w:bCs/>
    </w:rPr>
  </w:style>
  <w:style w:type="character" w:customStyle="1" w:styleId="af1">
    <w:name w:val="נושא הערה תו"/>
    <w:basedOn w:val="af"/>
    <w:link w:val="af0"/>
    <w:uiPriority w:val="99"/>
    <w:semiHidden/>
    <w:rsid w:val="0030491E"/>
    <w:rPr>
      <w:rFonts w:ascii="Times New Roman" w:eastAsia="Times New Roman" w:hAnsi="Times New Roman" w:cs="Times New Roman"/>
      <w:b/>
      <w:bCs/>
      <w:sz w:val="20"/>
      <w:szCs w:val="20"/>
      <w:lang w:eastAsia="he-IL"/>
    </w:rPr>
  </w:style>
  <w:style w:type="character" w:styleId="af2">
    <w:name w:val="Placeholder Text"/>
    <w:basedOn w:val="a0"/>
    <w:uiPriority w:val="99"/>
    <w:semiHidden/>
    <w:rsid w:val="00162111"/>
    <w:rPr>
      <w:color w:val="808080"/>
    </w:rPr>
  </w:style>
  <w:style w:type="character" w:styleId="af3">
    <w:name w:val="Unresolved Mention"/>
    <w:basedOn w:val="a0"/>
    <w:uiPriority w:val="99"/>
    <w:semiHidden/>
    <w:unhideWhenUsed/>
    <w:rsid w:val="00D478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91876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63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34577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8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647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24979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404295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2504004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7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342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47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45638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11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25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09307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828535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88480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4497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65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089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81844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48243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61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2683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67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20298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31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965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48616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996415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4073772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1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173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7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54664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79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843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641880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018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9710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21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0986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03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7016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750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792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04850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409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07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98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rof-fruchter.co.il" TargetMode="External"/><Relationship Id="rId1" Type="http://schemas.openxmlformats.org/officeDocument/2006/relationships/image" Target="media/image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508;&#1493;&#1512;&#1502;&#1496;%20&#1495;&#1493;&#1493;&#1514;%20&#1491;&#1506;&#1514;%20&#1502;&#1500;&#1488;&#1492;%20&#1488;&#1502;&#1497;&#1514;&#1497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A403C-8FFB-4DD4-BFA8-DEFE9EB63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פורמט חוות דעת מלאה אמיתי</Template>
  <TotalTime>2991</TotalTime>
  <Pages>12</Pages>
  <Words>1193</Words>
  <Characters>5299</Characters>
  <Application>Microsoft Office Word</Application>
  <DocSecurity>0</DocSecurity>
  <Lines>407</Lines>
  <Paragraphs>162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Clalit Health Services</Company>
  <LinksUpToDate>false</LinksUpToDate>
  <CharactersWithSpaces>6330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oren fruchter</cp:lastModifiedBy>
  <cp:revision>7</cp:revision>
  <cp:lastPrinted>2019-05-23T14:54:00Z</cp:lastPrinted>
  <dcterms:created xsi:type="dcterms:W3CDTF">2024-07-25T07:59:00Z</dcterms:created>
  <dcterms:modified xsi:type="dcterms:W3CDTF">2024-07-28T04:04:00Z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</vt:lpwstr>
  </property>
  <property fmtid="{D5CDD505-2E9C-101B-9397-08002B2CF9AE}" pid="4" name="MachineName">
    <vt:lpwstr>BRIX</vt:lpwstr>
  </property>
  <property fmtid="{D5CDD505-2E9C-101B-9397-08002B2CF9AE}" pid="5" name="DocCounter">
    <vt:lpwstr>52233</vt:lpwstr>
  </property>
</Properties>
</file>